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9980C" w14:textId="77777777" w:rsidR="004670E6" w:rsidRDefault="004670E6" w:rsidP="004670E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Joan CAREW</w:t>
      </w:r>
      <w:r>
        <w:rPr>
          <w:rFonts w:ascii="Times New Roman" w:hAnsi="Times New Roman" w:cs="Times New Roman"/>
          <w:lang w:val="en-US"/>
        </w:rPr>
        <w:t xml:space="preserve">      (1426-1470) </w:t>
      </w:r>
    </w:p>
    <w:p w14:paraId="5AFAF4C0" w14:textId="77777777" w:rsidR="004670E6" w:rsidRDefault="004670E6" w:rsidP="004670E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Surrey.</w:t>
      </w:r>
    </w:p>
    <w:p w14:paraId="688C5545" w14:textId="77777777" w:rsidR="004670E6" w:rsidRDefault="004670E6" w:rsidP="004670E6">
      <w:pPr>
        <w:pStyle w:val="NoSpacing"/>
        <w:rPr>
          <w:rFonts w:ascii="Times New Roman" w:hAnsi="Times New Roman" w:cs="Times New Roman"/>
          <w:lang w:val="en-US"/>
        </w:rPr>
      </w:pPr>
    </w:p>
    <w:p w14:paraId="6AB02B01" w14:textId="77777777" w:rsidR="004670E6" w:rsidRDefault="004670E6" w:rsidP="004670E6">
      <w:pPr>
        <w:pStyle w:val="NoSpacing"/>
        <w:rPr>
          <w:rFonts w:ascii="Times New Roman" w:hAnsi="Times New Roman" w:cs="Times New Roman"/>
          <w:lang w:val="en-US"/>
        </w:rPr>
      </w:pPr>
    </w:p>
    <w:p w14:paraId="036EB7A2" w14:textId="77777777" w:rsidR="004670E6" w:rsidRDefault="004670E6" w:rsidP="004670E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= William Saunder(q.v.).</w:t>
      </w:r>
    </w:p>
    <w:p w14:paraId="49877567" w14:textId="77777777" w:rsidR="004670E6" w:rsidRDefault="004670E6" w:rsidP="004670E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(UK and Ireland, Find A Grave Index, 1300’s-current)      </w:t>
      </w:r>
    </w:p>
    <w:p w14:paraId="6CAFC90E" w14:textId="77777777" w:rsidR="004670E6" w:rsidRDefault="004670E6" w:rsidP="004670E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Sons:   Henry(q.v.) and Richard(q.v.).   (ibid.)</w:t>
      </w:r>
    </w:p>
    <w:p w14:paraId="2EC119B8" w14:textId="77777777" w:rsidR="004670E6" w:rsidRDefault="004670E6" w:rsidP="004670E6">
      <w:pPr>
        <w:pStyle w:val="NoSpacing"/>
        <w:rPr>
          <w:rFonts w:ascii="Times New Roman" w:hAnsi="Times New Roman" w:cs="Times New Roman"/>
          <w:lang w:val="en-US"/>
        </w:rPr>
      </w:pPr>
    </w:p>
    <w:p w14:paraId="41047698" w14:textId="77777777" w:rsidR="004670E6" w:rsidRDefault="004670E6" w:rsidP="004670E6">
      <w:pPr>
        <w:pStyle w:val="NoSpacing"/>
        <w:rPr>
          <w:rFonts w:ascii="Times New Roman" w:hAnsi="Times New Roman" w:cs="Times New Roman"/>
          <w:lang w:val="en-US"/>
        </w:rPr>
      </w:pPr>
    </w:p>
    <w:p w14:paraId="63467B62" w14:textId="77777777" w:rsidR="004670E6" w:rsidRDefault="004670E6" w:rsidP="004670E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1426</w:t>
      </w:r>
      <w:r>
        <w:rPr>
          <w:rFonts w:ascii="Times New Roman" w:hAnsi="Times New Roman" w:cs="Times New Roman"/>
          <w:lang w:val="en-US"/>
        </w:rPr>
        <w:tab/>
        <w:t>Born in Surrey.   (ibid.)</w:t>
      </w:r>
    </w:p>
    <w:p w14:paraId="21F85A76" w14:textId="77777777" w:rsidR="004670E6" w:rsidRDefault="004670E6" w:rsidP="004670E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6 Aug.1470</w:t>
      </w:r>
      <w:r>
        <w:rPr>
          <w:rFonts w:ascii="Times New Roman" w:hAnsi="Times New Roman" w:cs="Times New Roman"/>
          <w:lang w:val="en-US"/>
        </w:rPr>
        <w:tab/>
        <w:t xml:space="preserve">She died in </w:t>
      </w:r>
      <w:proofErr w:type="spellStart"/>
      <w:r>
        <w:rPr>
          <w:rFonts w:ascii="Times New Roman" w:hAnsi="Times New Roman" w:cs="Times New Roman"/>
          <w:lang w:val="en-US"/>
        </w:rPr>
        <w:t>Charlewood</w:t>
      </w:r>
      <w:proofErr w:type="spellEnd"/>
      <w:r>
        <w:rPr>
          <w:rFonts w:ascii="Times New Roman" w:hAnsi="Times New Roman" w:cs="Times New Roman"/>
          <w:lang w:val="en-US"/>
        </w:rPr>
        <w:t>, Surrey.   (ibid.)</w:t>
      </w:r>
    </w:p>
    <w:p w14:paraId="4FB31E02" w14:textId="77777777" w:rsidR="004670E6" w:rsidRDefault="004670E6" w:rsidP="004670E6">
      <w:pPr>
        <w:pStyle w:val="NoSpacing"/>
        <w:rPr>
          <w:rFonts w:ascii="Times New Roman" w:hAnsi="Times New Roman" w:cs="Times New Roman"/>
          <w:lang w:val="en-US"/>
        </w:rPr>
      </w:pPr>
    </w:p>
    <w:p w14:paraId="259314F6" w14:textId="77777777" w:rsidR="004670E6" w:rsidRDefault="004670E6" w:rsidP="004670E6">
      <w:pPr>
        <w:pStyle w:val="NoSpacing"/>
        <w:rPr>
          <w:rFonts w:ascii="Times New Roman" w:hAnsi="Times New Roman" w:cs="Times New Roman"/>
          <w:lang w:val="en-US"/>
        </w:rPr>
      </w:pPr>
    </w:p>
    <w:p w14:paraId="1697D9DE" w14:textId="77777777" w:rsidR="004670E6" w:rsidRDefault="004670E6" w:rsidP="004670E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14 March 2026</w:t>
      </w:r>
    </w:p>
    <w:p w14:paraId="58E64F3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40D36" w14:textId="77777777" w:rsidR="00E52E8B" w:rsidRDefault="00E52E8B" w:rsidP="00086E2C">
      <w:pPr>
        <w:spacing w:after="0" w:line="240" w:lineRule="auto"/>
      </w:pPr>
      <w:r>
        <w:separator/>
      </w:r>
    </w:p>
  </w:endnote>
  <w:endnote w:type="continuationSeparator" w:id="0">
    <w:p w14:paraId="0DAFE126" w14:textId="77777777" w:rsidR="00E52E8B" w:rsidRDefault="00E52E8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0742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394D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877B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B778E" w14:textId="77777777" w:rsidR="00E52E8B" w:rsidRDefault="00E52E8B" w:rsidP="00086E2C">
      <w:pPr>
        <w:spacing w:after="0" w:line="240" w:lineRule="auto"/>
      </w:pPr>
      <w:r>
        <w:separator/>
      </w:r>
    </w:p>
  </w:footnote>
  <w:footnote w:type="continuationSeparator" w:id="0">
    <w:p w14:paraId="081C14C5" w14:textId="77777777" w:rsidR="00E52E8B" w:rsidRDefault="00E52E8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6D89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2FAD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8A33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0E6"/>
    <w:rsid w:val="00086E2C"/>
    <w:rsid w:val="000A2E7A"/>
    <w:rsid w:val="002244B7"/>
    <w:rsid w:val="00314D94"/>
    <w:rsid w:val="004670E6"/>
    <w:rsid w:val="004B6130"/>
    <w:rsid w:val="00617568"/>
    <w:rsid w:val="006E68FA"/>
    <w:rsid w:val="00E52E8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BBACD"/>
  <w15:chartTrackingRefBased/>
  <w15:docId w15:val="{276E8AEA-D5AA-488F-AD43-DB9914798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670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37</Words>
  <Characters>214</Characters>
  <Application>Microsoft Office Word</Application>
  <DocSecurity>0</DocSecurity>
  <Lines>14</Lines>
  <Paragraphs>8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2026-03-14T20:08:00Z</dcterms:created>
  <dcterms:modified xsi:type="dcterms:W3CDTF">2026-03-14T20:10:00Z</dcterms:modified>
</cp:coreProperties>
</file>