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7408E" w14:textId="77777777" w:rsidR="00495893" w:rsidRDefault="00495893" w:rsidP="0049589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CARYNGTON</w:t>
      </w:r>
      <w:r>
        <w:rPr>
          <w:rFonts w:ascii="Times New Roman" w:hAnsi="Times New Roman" w:cs="Times New Roman"/>
        </w:rPr>
        <w:t xml:space="preserve">        (fl.1472)</w:t>
      </w:r>
    </w:p>
    <w:p w14:paraId="24F44E2C" w14:textId="77777777" w:rsidR="00495893" w:rsidRDefault="00495893" w:rsidP="0049589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Grub Street. Shearman.</w:t>
      </w:r>
    </w:p>
    <w:p w14:paraId="4B67A582" w14:textId="77777777" w:rsidR="00495893" w:rsidRDefault="00495893" w:rsidP="00495893">
      <w:pPr>
        <w:pStyle w:val="NoSpacing"/>
        <w:rPr>
          <w:rFonts w:ascii="Times New Roman" w:hAnsi="Times New Roman" w:cs="Times New Roman"/>
        </w:rPr>
      </w:pPr>
    </w:p>
    <w:p w14:paraId="6245368E" w14:textId="77777777" w:rsidR="00495893" w:rsidRDefault="00495893" w:rsidP="00495893">
      <w:pPr>
        <w:pStyle w:val="NoSpacing"/>
        <w:rPr>
          <w:rFonts w:ascii="Times New Roman" w:hAnsi="Times New Roman" w:cs="Times New Roman"/>
        </w:rPr>
      </w:pPr>
    </w:p>
    <w:p w14:paraId="144AC69F" w14:textId="77777777" w:rsidR="00495893" w:rsidRDefault="00495893" w:rsidP="0049589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indicted him and 9 others for trespass.</w:t>
      </w:r>
    </w:p>
    <w:p w14:paraId="13B27DDB" w14:textId="77777777" w:rsidR="00495893" w:rsidRDefault="00495893" w:rsidP="0049589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419307F6" w14:textId="77777777" w:rsidR="00495893" w:rsidRDefault="00495893" w:rsidP="00495893">
      <w:pPr>
        <w:pStyle w:val="NoSpacing"/>
        <w:rPr>
          <w:rFonts w:ascii="Times New Roman" w:hAnsi="Times New Roman" w:cs="Times New Roman"/>
        </w:rPr>
      </w:pPr>
    </w:p>
    <w:p w14:paraId="40A53432" w14:textId="77777777" w:rsidR="00495893" w:rsidRDefault="00495893" w:rsidP="00495893">
      <w:pPr>
        <w:pStyle w:val="NoSpacing"/>
        <w:rPr>
          <w:rFonts w:ascii="Times New Roman" w:hAnsi="Times New Roman" w:cs="Times New Roman"/>
        </w:rPr>
      </w:pPr>
    </w:p>
    <w:p w14:paraId="1CD0351D" w14:textId="77777777" w:rsidR="00495893" w:rsidRDefault="00495893" w:rsidP="0049589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February 2026</w:t>
      </w:r>
    </w:p>
    <w:p w14:paraId="7892F5D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718DE" w14:textId="77777777" w:rsidR="007909BB" w:rsidRDefault="007909BB" w:rsidP="00086E2C">
      <w:pPr>
        <w:spacing w:after="0" w:line="240" w:lineRule="auto"/>
      </w:pPr>
      <w:r>
        <w:separator/>
      </w:r>
    </w:p>
  </w:endnote>
  <w:endnote w:type="continuationSeparator" w:id="0">
    <w:p w14:paraId="1DA7AD8B" w14:textId="77777777" w:rsidR="007909BB" w:rsidRDefault="007909B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75E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6EE8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4E7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5608D" w14:textId="77777777" w:rsidR="007909BB" w:rsidRDefault="007909BB" w:rsidP="00086E2C">
      <w:pPr>
        <w:spacing w:after="0" w:line="240" w:lineRule="auto"/>
      </w:pPr>
      <w:r>
        <w:separator/>
      </w:r>
    </w:p>
  </w:footnote>
  <w:footnote w:type="continuationSeparator" w:id="0">
    <w:p w14:paraId="15E179DF" w14:textId="77777777" w:rsidR="007909BB" w:rsidRDefault="007909B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DE29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476D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67D5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893"/>
    <w:rsid w:val="00086E2C"/>
    <w:rsid w:val="000A2E7A"/>
    <w:rsid w:val="002244B7"/>
    <w:rsid w:val="00314D94"/>
    <w:rsid w:val="00495893"/>
    <w:rsid w:val="00566CEB"/>
    <w:rsid w:val="00617568"/>
    <w:rsid w:val="006E68FA"/>
    <w:rsid w:val="007909B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3BE0B"/>
  <w15:chartTrackingRefBased/>
  <w15:docId w15:val="{BD4E3424-1104-4158-AE90-BDC462DF8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9589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589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145</Characters>
  <Application>Microsoft Office Word</Application>
  <DocSecurity>0</DocSecurity>
  <Lines>9</Lines>
  <Paragraphs>5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2026-02-12T20:43:00Z</dcterms:created>
  <dcterms:modified xsi:type="dcterms:W3CDTF">2026-02-12T20:44:00Z</dcterms:modified>
</cp:coreProperties>
</file>