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38CF3" w14:textId="77777777" w:rsidR="006528C7" w:rsidRDefault="006528C7" w:rsidP="006528C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CARY</w:t>
      </w:r>
      <w:r>
        <w:rPr>
          <w:rFonts w:cs="Times New Roman"/>
          <w:szCs w:val="24"/>
          <w:lang w:val="en-GB"/>
        </w:rPr>
        <w:t xml:space="preserve">       (fl.1460)</w:t>
      </w:r>
    </w:p>
    <w:p w14:paraId="67C304B1" w14:textId="77777777" w:rsidR="006528C7" w:rsidRDefault="006528C7" w:rsidP="006528C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Esquire.</w:t>
      </w:r>
    </w:p>
    <w:p w14:paraId="3F97DFE7" w14:textId="77777777" w:rsidR="006528C7" w:rsidRDefault="006528C7" w:rsidP="006528C7">
      <w:pPr>
        <w:pStyle w:val="NoSpacing"/>
        <w:rPr>
          <w:rFonts w:cs="Times New Roman"/>
          <w:szCs w:val="24"/>
          <w:lang w:val="en-GB"/>
        </w:rPr>
      </w:pPr>
    </w:p>
    <w:p w14:paraId="40758672" w14:textId="77777777" w:rsidR="006528C7" w:rsidRDefault="006528C7" w:rsidP="006528C7">
      <w:pPr>
        <w:pStyle w:val="NoSpacing"/>
        <w:rPr>
          <w:rFonts w:cs="Times New Roman"/>
          <w:szCs w:val="24"/>
          <w:lang w:val="en-GB"/>
        </w:rPr>
      </w:pPr>
    </w:p>
    <w:p w14:paraId="77B3A1F8" w14:textId="77777777" w:rsidR="006528C7" w:rsidRDefault="006528C7" w:rsidP="006528C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He made a plaint of trespass against Robert Swerdecote, junior, of</w:t>
      </w:r>
    </w:p>
    <w:p w14:paraId="4159B023" w14:textId="77777777" w:rsidR="006528C7" w:rsidRDefault="006528C7" w:rsidP="006528C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proofErr w:type="spellStart"/>
      <w:r>
        <w:rPr>
          <w:rFonts w:cs="Times New Roman"/>
          <w:szCs w:val="24"/>
          <w:lang w:val="en-GB"/>
        </w:rPr>
        <w:t>Sheepwash</w:t>
      </w:r>
      <w:proofErr w:type="spellEnd"/>
      <w:r>
        <w:rPr>
          <w:rFonts w:cs="Times New Roman"/>
          <w:szCs w:val="24"/>
          <w:lang w:val="en-GB"/>
        </w:rPr>
        <w:t xml:space="preserve">, Devon(q.v.), and John Smyth of South </w:t>
      </w:r>
      <w:proofErr w:type="spellStart"/>
      <w:r>
        <w:rPr>
          <w:rFonts w:cs="Times New Roman"/>
          <w:szCs w:val="24"/>
          <w:lang w:val="en-GB"/>
        </w:rPr>
        <w:t>Tawton</w:t>
      </w:r>
      <w:proofErr w:type="spellEnd"/>
      <w:r>
        <w:rPr>
          <w:rFonts w:cs="Times New Roman"/>
          <w:szCs w:val="24"/>
          <w:lang w:val="en-GB"/>
        </w:rPr>
        <w:t>(q.v.).</w:t>
      </w:r>
    </w:p>
    <w:p w14:paraId="28C71119" w14:textId="77777777" w:rsidR="006528C7" w:rsidRDefault="006528C7" w:rsidP="006528C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DD757F">
        <w:rPr>
          <w:rFonts w:cs="Times New Roman"/>
          <w:szCs w:val="24"/>
          <w:lang w:val="en-GB"/>
        </w:rPr>
        <w:t>( https://waalt.uh.edu/index.php/KB27/795 )</w:t>
      </w:r>
    </w:p>
    <w:p w14:paraId="77E7B283" w14:textId="77777777" w:rsidR="006528C7" w:rsidRDefault="006528C7" w:rsidP="006528C7">
      <w:pPr>
        <w:pStyle w:val="NoSpacing"/>
        <w:rPr>
          <w:rFonts w:cs="Times New Roman"/>
          <w:szCs w:val="24"/>
          <w:lang w:val="en-GB"/>
        </w:rPr>
      </w:pPr>
    </w:p>
    <w:p w14:paraId="0EB841E8" w14:textId="77777777" w:rsidR="006528C7" w:rsidRDefault="006528C7" w:rsidP="006528C7">
      <w:pPr>
        <w:pStyle w:val="NoSpacing"/>
        <w:rPr>
          <w:rFonts w:cs="Times New Roman"/>
          <w:szCs w:val="24"/>
          <w:lang w:val="en-GB"/>
        </w:rPr>
      </w:pPr>
    </w:p>
    <w:p w14:paraId="4DC50D90" w14:textId="77777777" w:rsidR="006528C7" w:rsidRDefault="006528C7" w:rsidP="006528C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24 December 2025</w:t>
      </w:r>
    </w:p>
    <w:p w14:paraId="036BE71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D4597" w14:textId="77777777" w:rsidR="000122FE" w:rsidRDefault="000122FE" w:rsidP="00086E2C">
      <w:pPr>
        <w:spacing w:after="0" w:line="240" w:lineRule="auto"/>
      </w:pPr>
      <w:r>
        <w:separator/>
      </w:r>
    </w:p>
  </w:endnote>
  <w:endnote w:type="continuationSeparator" w:id="0">
    <w:p w14:paraId="2C4509F6" w14:textId="77777777" w:rsidR="000122FE" w:rsidRDefault="000122F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9E8D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24A0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F264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B92ED" w14:textId="77777777" w:rsidR="000122FE" w:rsidRDefault="000122FE" w:rsidP="00086E2C">
      <w:pPr>
        <w:spacing w:after="0" w:line="240" w:lineRule="auto"/>
      </w:pPr>
      <w:r>
        <w:separator/>
      </w:r>
    </w:p>
  </w:footnote>
  <w:footnote w:type="continuationSeparator" w:id="0">
    <w:p w14:paraId="3ABD19D3" w14:textId="77777777" w:rsidR="000122FE" w:rsidRDefault="000122F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1BFC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36C9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E54A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8C7"/>
    <w:rsid w:val="000122FE"/>
    <w:rsid w:val="00086E2C"/>
    <w:rsid w:val="000A2E7A"/>
    <w:rsid w:val="002244B7"/>
    <w:rsid w:val="00314D94"/>
    <w:rsid w:val="00617568"/>
    <w:rsid w:val="006528C7"/>
    <w:rsid w:val="006E68FA"/>
    <w:rsid w:val="00DC37D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C53A2"/>
  <w15:chartTrackingRefBased/>
  <w15:docId w15:val="{DFE0F66D-36EF-4FF1-A3F2-F65BA589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528C7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210</Characters>
  <Application>Microsoft Office Word</Application>
  <DocSecurity>0</DocSecurity>
  <Lines>13</Lines>
  <Paragraphs>8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2026-01-15T20:50:00Z</dcterms:created>
  <dcterms:modified xsi:type="dcterms:W3CDTF">2026-01-15T20:51:00Z</dcterms:modified>
</cp:coreProperties>
</file>