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EA595" w14:textId="77777777" w:rsidR="00D30AA7" w:rsidRDefault="00D30AA7" w:rsidP="00D30AA7">
      <w:pPr>
        <w:pStyle w:val="NoSpacing"/>
      </w:pPr>
      <w:r>
        <w:rPr>
          <w:u w:val="single"/>
        </w:rPr>
        <w:t>Peter CARVANELL</w:t>
      </w:r>
      <w:r>
        <w:t xml:space="preserve">        (fl.1460)</w:t>
      </w:r>
    </w:p>
    <w:p w14:paraId="0F5323C4" w14:textId="77777777" w:rsidR="00D30AA7" w:rsidRDefault="00D30AA7" w:rsidP="00D30AA7">
      <w:pPr>
        <w:pStyle w:val="NoSpacing"/>
      </w:pPr>
    </w:p>
    <w:p w14:paraId="038FD97E" w14:textId="77777777" w:rsidR="00D30AA7" w:rsidRDefault="00D30AA7" w:rsidP="00D30AA7">
      <w:pPr>
        <w:pStyle w:val="NoSpacing"/>
      </w:pPr>
    </w:p>
    <w:p w14:paraId="40976E98" w14:textId="77777777" w:rsidR="00D30AA7" w:rsidRDefault="00D30AA7" w:rsidP="00D30AA7">
      <w:pPr>
        <w:pStyle w:val="NoSpacing"/>
      </w:pPr>
      <w:r>
        <w:tab/>
        <w:t>1460</w:t>
      </w:r>
      <w:r>
        <w:tab/>
        <w:t>He made a plaint of trespass against John Thorp of London, yeoman(q.v.),</w:t>
      </w:r>
    </w:p>
    <w:p w14:paraId="0C7AA36D" w14:textId="77777777" w:rsidR="00D30AA7" w:rsidRDefault="00D30AA7" w:rsidP="00D30AA7">
      <w:pPr>
        <w:pStyle w:val="NoSpacing"/>
      </w:pPr>
      <w:r>
        <w:tab/>
      </w:r>
      <w:r>
        <w:tab/>
        <w:t>and his wife, Margery(q.v.).</w:t>
      </w:r>
    </w:p>
    <w:p w14:paraId="57DC36C8" w14:textId="77777777" w:rsidR="00D30AA7" w:rsidRDefault="00D30AA7" w:rsidP="00D30AA7">
      <w:pPr>
        <w:pStyle w:val="NoSpacing"/>
      </w:pPr>
      <w:r>
        <w:tab/>
      </w:r>
      <w:r>
        <w:tab/>
      </w:r>
      <w:r w:rsidRPr="00DD757F">
        <w:rPr>
          <w:rFonts w:cs="Times New Roman"/>
          <w:szCs w:val="24"/>
          <w:lang w:val="en-GB"/>
        </w:rPr>
        <w:t>( https://waalt.uh.edu/index.php/KB27/795 )</w:t>
      </w:r>
    </w:p>
    <w:p w14:paraId="362E7A9D" w14:textId="77777777" w:rsidR="00D30AA7" w:rsidRDefault="00D30AA7" w:rsidP="00D30AA7">
      <w:pPr>
        <w:pStyle w:val="NoSpacing"/>
      </w:pPr>
    </w:p>
    <w:p w14:paraId="3022985A" w14:textId="77777777" w:rsidR="00D30AA7" w:rsidRDefault="00D30AA7" w:rsidP="00D30AA7">
      <w:pPr>
        <w:pStyle w:val="NoSpacing"/>
      </w:pPr>
    </w:p>
    <w:p w14:paraId="3A3B7AD4" w14:textId="77777777" w:rsidR="00D30AA7" w:rsidRDefault="00D30AA7" w:rsidP="00D30AA7">
      <w:pPr>
        <w:pStyle w:val="NoSpacing"/>
      </w:pPr>
      <w:r>
        <w:t>23 December 2025</w:t>
      </w:r>
    </w:p>
    <w:p w14:paraId="7EB6AB2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CAEA5" w14:textId="77777777" w:rsidR="006509B8" w:rsidRDefault="006509B8" w:rsidP="00086E2C">
      <w:pPr>
        <w:spacing w:after="0" w:line="240" w:lineRule="auto"/>
      </w:pPr>
      <w:r>
        <w:separator/>
      </w:r>
    </w:p>
  </w:endnote>
  <w:endnote w:type="continuationSeparator" w:id="0">
    <w:p w14:paraId="57C30409" w14:textId="77777777" w:rsidR="006509B8" w:rsidRDefault="006509B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FE50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98A2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B3FD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3F2DA" w14:textId="77777777" w:rsidR="006509B8" w:rsidRDefault="006509B8" w:rsidP="00086E2C">
      <w:pPr>
        <w:spacing w:after="0" w:line="240" w:lineRule="auto"/>
      </w:pPr>
      <w:r>
        <w:separator/>
      </w:r>
    </w:p>
  </w:footnote>
  <w:footnote w:type="continuationSeparator" w:id="0">
    <w:p w14:paraId="604B472E" w14:textId="77777777" w:rsidR="006509B8" w:rsidRDefault="006509B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82BD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95B8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CD91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AA7"/>
    <w:rsid w:val="00086E2C"/>
    <w:rsid w:val="000A2E7A"/>
    <w:rsid w:val="002244B7"/>
    <w:rsid w:val="00314D94"/>
    <w:rsid w:val="00617568"/>
    <w:rsid w:val="006509B8"/>
    <w:rsid w:val="006E68FA"/>
    <w:rsid w:val="00764DD2"/>
    <w:rsid w:val="00D30AA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822A7"/>
  <w15:chartTrackingRefBased/>
  <w15:docId w15:val="{4ECBE81E-38DD-4BD5-BEC4-41A7418A9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30AA7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33</Words>
  <Characters>178</Characters>
  <Application>Microsoft Office Word</Application>
  <DocSecurity>0</DocSecurity>
  <Lines>9</Lines>
  <Paragraphs>6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2026-02-10T21:49:00Z</dcterms:created>
  <dcterms:modified xsi:type="dcterms:W3CDTF">2026-02-10T21:49:00Z</dcterms:modified>
</cp:coreProperties>
</file>