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4985E" w14:textId="77777777" w:rsidR="009D604C" w:rsidRDefault="009D604C" w:rsidP="009D604C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John CARTYNGTON</w:t>
      </w:r>
      <w:r>
        <w:rPr>
          <w:rFonts w:cs="Times New Roman"/>
        </w:rPr>
        <w:t xml:space="preserve">         (fl.1471-75)</w:t>
      </w:r>
    </w:p>
    <w:p w14:paraId="598602F9" w14:textId="77777777" w:rsidR="009D604C" w:rsidRDefault="009D604C" w:rsidP="009D604C">
      <w:pPr>
        <w:pStyle w:val="NoSpacing"/>
        <w:rPr>
          <w:rFonts w:cs="Times New Roman"/>
        </w:rPr>
      </w:pPr>
    </w:p>
    <w:p w14:paraId="052CE679" w14:textId="77777777" w:rsidR="009D604C" w:rsidRDefault="009D604C" w:rsidP="009D604C">
      <w:pPr>
        <w:pStyle w:val="NoSpacing"/>
        <w:rPr>
          <w:rFonts w:cs="Times New Roman"/>
        </w:rPr>
      </w:pPr>
    </w:p>
    <w:p w14:paraId="26926588" w14:textId="77777777" w:rsidR="009D604C" w:rsidRDefault="009D604C" w:rsidP="009D604C">
      <w:pPr>
        <w:pStyle w:val="NoSpacing"/>
        <w:rPr>
          <w:rFonts w:cs="Times New Roman"/>
        </w:rPr>
      </w:pPr>
      <w:r>
        <w:rPr>
          <w:rFonts w:cs="Times New Roman"/>
        </w:rPr>
        <w:t xml:space="preserve">  8 Dec.1471</w:t>
      </w:r>
      <w:r>
        <w:rPr>
          <w:rFonts w:cs="Times New Roman"/>
        </w:rPr>
        <w:tab/>
        <w:t>He was on a commission of the peace for Northumberland.</w:t>
      </w:r>
    </w:p>
    <w:p w14:paraId="594DE760" w14:textId="77777777" w:rsidR="009D604C" w:rsidRDefault="009D604C" w:rsidP="009D604C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(C.P.R. 1467-77 p.624)</w:t>
      </w:r>
    </w:p>
    <w:p w14:paraId="1CB226F8" w14:textId="77777777" w:rsidR="009D604C" w:rsidRDefault="009D604C" w:rsidP="009D604C">
      <w:pPr>
        <w:pStyle w:val="NoSpacing"/>
        <w:rPr>
          <w:rFonts w:cs="Times New Roman"/>
        </w:rPr>
      </w:pPr>
      <w:r>
        <w:rPr>
          <w:rFonts w:cs="Times New Roman"/>
        </w:rPr>
        <w:t>10 Nov.1475</w:t>
      </w:r>
      <w:r>
        <w:rPr>
          <w:rFonts w:cs="Times New Roman"/>
        </w:rPr>
        <w:tab/>
        <w:t>He was on a commission of the peace for Northumberland.    (ibid.)</w:t>
      </w:r>
    </w:p>
    <w:p w14:paraId="798DAA71" w14:textId="77777777" w:rsidR="009D604C" w:rsidRDefault="009D604C" w:rsidP="009D604C">
      <w:pPr>
        <w:pStyle w:val="NoSpacing"/>
        <w:rPr>
          <w:rFonts w:cs="Times New Roman"/>
        </w:rPr>
      </w:pPr>
    </w:p>
    <w:p w14:paraId="4AD0B3A7" w14:textId="77777777" w:rsidR="009D604C" w:rsidRDefault="009D604C" w:rsidP="009D604C">
      <w:pPr>
        <w:pStyle w:val="NoSpacing"/>
        <w:rPr>
          <w:rFonts w:cs="Times New Roman"/>
        </w:rPr>
      </w:pPr>
    </w:p>
    <w:p w14:paraId="4388D839" w14:textId="77777777" w:rsidR="009D604C" w:rsidRDefault="009D604C" w:rsidP="009D604C">
      <w:pPr>
        <w:pStyle w:val="NoSpacing"/>
        <w:rPr>
          <w:rFonts w:cs="Times New Roman"/>
        </w:rPr>
      </w:pPr>
      <w:r>
        <w:rPr>
          <w:rFonts w:cs="Times New Roman"/>
        </w:rPr>
        <w:t>23 May 2026</w:t>
      </w:r>
    </w:p>
    <w:p w14:paraId="1AA7F25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28A74" w14:textId="77777777" w:rsidR="00B018D0" w:rsidRDefault="00B018D0" w:rsidP="00086E2C">
      <w:pPr>
        <w:spacing w:after="0" w:line="240" w:lineRule="auto"/>
      </w:pPr>
      <w:r>
        <w:separator/>
      </w:r>
    </w:p>
  </w:endnote>
  <w:endnote w:type="continuationSeparator" w:id="0">
    <w:p w14:paraId="3578E806" w14:textId="77777777" w:rsidR="00B018D0" w:rsidRDefault="00B018D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7F64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8CF6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B481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2E475" w14:textId="77777777" w:rsidR="00B018D0" w:rsidRDefault="00B018D0" w:rsidP="00086E2C">
      <w:pPr>
        <w:spacing w:after="0" w:line="240" w:lineRule="auto"/>
      </w:pPr>
      <w:r>
        <w:separator/>
      </w:r>
    </w:p>
  </w:footnote>
  <w:footnote w:type="continuationSeparator" w:id="0">
    <w:p w14:paraId="6E43DECE" w14:textId="77777777" w:rsidR="00B018D0" w:rsidRDefault="00B018D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BC75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41B8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C45D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04C"/>
    <w:rsid w:val="00086E2C"/>
    <w:rsid w:val="000A2E7A"/>
    <w:rsid w:val="00170385"/>
    <w:rsid w:val="002244B7"/>
    <w:rsid w:val="00314D94"/>
    <w:rsid w:val="005435B9"/>
    <w:rsid w:val="00617568"/>
    <w:rsid w:val="006E68FA"/>
    <w:rsid w:val="008E56AD"/>
    <w:rsid w:val="009D604C"/>
    <w:rsid w:val="00AF65CA"/>
    <w:rsid w:val="00B018D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47639"/>
  <w15:chartTrackingRefBased/>
  <w15:docId w15:val="{7C57D62B-75C7-43E7-8FB0-E48C2243D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2026-05-23T20:44:00Z</dcterms:created>
  <dcterms:modified xsi:type="dcterms:W3CDTF">2026-05-23T20:45:00Z</dcterms:modified>
</cp:coreProperties>
</file>