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03EA8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CARTWRIGHT</w:t>
      </w:r>
      <w:r>
        <w:rPr>
          <w:rFonts w:cs="Times New Roman"/>
          <w:szCs w:val="24"/>
          <w:lang w:val="en-GB"/>
        </w:rPr>
        <w:t xml:space="preserve">       (fl.1466)</w:t>
      </w:r>
    </w:p>
    <w:p w14:paraId="02F0B57C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Shrewsbury. Ostler.</w:t>
      </w:r>
    </w:p>
    <w:p w14:paraId="676F12A9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</w:p>
    <w:p w14:paraId="2B2BDB94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</w:p>
    <w:p w14:paraId="4C9382C0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1466</w:t>
      </w:r>
      <w:r>
        <w:rPr>
          <w:rFonts w:cs="Times New Roman"/>
          <w:szCs w:val="24"/>
          <w:lang w:val="en-GB"/>
        </w:rPr>
        <w:tab/>
        <w:t>Thomas Luyt(q.v.) brought a plaint of trespass and taking against him and</w:t>
      </w:r>
    </w:p>
    <w:p w14:paraId="520BCC40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many others.</w:t>
      </w:r>
    </w:p>
    <w:p w14:paraId="29A79E8D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1C53A7">
          <w:rPr>
            <w:rStyle w:val="Hyperlink"/>
            <w:rFonts w:cs="Times New Roman"/>
            <w:szCs w:val="24"/>
            <w:lang w:val="en-GB"/>
          </w:rPr>
          <w:t>https://waalt.uh.edu/index.php/KB27/819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E7A3EE6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</w:p>
    <w:p w14:paraId="52CBAF75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</w:p>
    <w:p w14:paraId="6B16F44B" w14:textId="77777777" w:rsidR="001A1932" w:rsidRDefault="001A1932" w:rsidP="001A193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21 January 2026</w:t>
      </w:r>
    </w:p>
    <w:p w14:paraId="6AA6C47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73A8D" w14:textId="77777777" w:rsidR="007C2970" w:rsidRDefault="007C2970" w:rsidP="00086E2C">
      <w:pPr>
        <w:spacing w:after="0" w:line="240" w:lineRule="auto"/>
      </w:pPr>
      <w:r>
        <w:separator/>
      </w:r>
    </w:p>
  </w:endnote>
  <w:endnote w:type="continuationSeparator" w:id="0">
    <w:p w14:paraId="377832B3" w14:textId="77777777" w:rsidR="007C2970" w:rsidRDefault="007C297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F9C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E2B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A7B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805F" w14:textId="77777777" w:rsidR="007C2970" w:rsidRDefault="007C2970" w:rsidP="00086E2C">
      <w:pPr>
        <w:spacing w:after="0" w:line="240" w:lineRule="auto"/>
      </w:pPr>
      <w:r>
        <w:separator/>
      </w:r>
    </w:p>
  </w:footnote>
  <w:footnote w:type="continuationSeparator" w:id="0">
    <w:p w14:paraId="52DD4CE2" w14:textId="77777777" w:rsidR="007C2970" w:rsidRDefault="007C297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56F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E05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C0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32"/>
    <w:rsid w:val="00086E2C"/>
    <w:rsid w:val="000A2E7A"/>
    <w:rsid w:val="001A1932"/>
    <w:rsid w:val="002244B7"/>
    <w:rsid w:val="00314D94"/>
    <w:rsid w:val="004A3D80"/>
    <w:rsid w:val="00617568"/>
    <w:rsid w:val="006E68FA"/>
    <w:rsid w:val="007C297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E538"/>
  <w15:chartTrackingRefBased/>
  <w15:docId w15:val="{EC87A9B9-3F49-4EB6-B18D-4C29F407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A193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A19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230</Characters>
  <Application>Microsoft Office Word</Application>
  <DocSecurity>0</DocSecurity>
  <Lines>14</Lines>
  <Paragraphs>15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2026-01-23T00:22:00Z</dcterms:created>
  <dcterms:modified xsi:type="dcterms:W3CDTF">2026-01-23T00:23:00Z</dcterms:modified>
</cp:coreProperties>
</file>