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71772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CARTEWRIGHT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F6B20BF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Cavendish, Suffolk. Yeoman.</w:t>
      </w:r>
    </w:p>
    <w:p w14:paraId="1BD3F8EF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1AF7C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B5E68A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Feb.1477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    (C.P.R. 1476-85 p.16)</w:t>
      </w:r>
    </w:p>
    <w:p w14:paraId="0A5A0258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8A503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7F4306" w14:textId="77777777" w:rsidR="00690DFD" w:rsidRDefault="00690DFD" w:rsidP="00690D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2021</w:t>
      </w:r>
    </w:p>
    <w:p w14:paraId="474D4F2B" w14:textId="1647996D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4318A" w14:textId="77777777" w:rsidR="00690DFD" w:rsidRDefault="00690DFD" w:rsidP="009139A6">
      <w:r>
        <w:separator/>
      </w:r>
    </w:p>
  </w:endnote>
  <w:endnote w:type="continuationSeparator" w:id="0">
    <w:p w14:paraId="3DA43B48" w14:textId="77777777" w:rsidR="00690DFD" w:rsidRDefault="00690D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65D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662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9BC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E2FB4F" w14:textId="77777777" w:rsidR="00690DFD" w:rsidRDefault="00690DFD" w:rsidP="009139A6">
      <w:r>
        <w:separator/>
      </w:r>
    </w:p>
  </w:footnote>
  <w:footnote w:type="continuationSeparator" w:id="0">
    <w:p w14:paraId="4168161D" w14:textId="77777777" w:rsidR="00690DFD" w:rsidRDefault="00690D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8A9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B10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0B8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FD"/>
    <w:rsid w:val="000666E0"/>
    <w:rsid w:val="002510B7"/>
    <w:rsid w:val="005C130B"/>
    <w:rsid w:val="00690DFD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4767"/>
  <w15:chartTrackingRefBased/>
  <w15:docId w15:val="{9BCAC9A1-9DCD-4102-94A7-A77A71972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2021-03-06T19:41:00Z</dcterms:created>
  <dcterms:modified xsi:type="dcterms:W3CDTF">2021-03-06T19:41:00Z</dcterms:modified>
</cp:coreProperties>
</file>