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96A5D" w14:textId="77777777" w:rsidR="00F82233" w:rsidRDefault="00F82233" w:rsidP="00F82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CARTEWRIGHT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73255D1" w14:textId="77777777" w:rsidR="00F82233" w:rsidRDefault="00F82233" w:rsidP="00F82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Cavendish, Suffolk. Yeoman.</w:t>
      </w:r>
    </w:p>
    <w:p w14:paraId="2112F949" w14:textId="77777777" w:rsidR="00F82233" w:rsidRDefault="00F82233" w:rsidP="00F822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F22E7F" w14:textId="77777777" w:rsidR="00F82233" w:rsidRDefault="00F82233" w:rsidP="00F822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EEBB31" w14:textId="77777777" w:rsidR="00F82233" w:rsidRDefault="00F82233" w:rsidP="00F82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Feb.1477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    (C.P.R. 1476-85 p.16)</w:t>
      </w:r>
    </w:p>
    <w:p w14:paraId="399026C9" w14:textId="77777777" w:rsidR="00F82233" w:rsidRDefault="00F82233" w:rsidP="00F822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2CBAA5" w14:textId="77777777" w:rsidR="00F82233" w:rsidRDefault="00F82233" w:rsidP="00F822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012CAC" w14:textId="77777777" w:rsidR="00F82233" w:rsidRDefault="00F82233" w:rsidP="00F82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2021</w:t>
      </w:r>
    </w:p>
    <w:p w14:paraId="3208C1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46C157" w14:textId="77777777" w:rsidR="00F82233" w:rsidRDefault="00F82233" w:rsidP="009139A6">
      <w:r>
        <w:separator/>
      </w:r>
    </w:p>
  </w:endnote>
  <w:endnote w:type="continuationSeparator" w:id="0">
    <w:p w14:paraId="3360AC30" w14:textId="77777777" w:rsidR="00F82233" w:rsidRDefault="00F822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829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03A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365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AEF14" w14:textId="77777777" w:rsidR="00F82233" w:rsidRDefault="00F82233" w:rsidP="009139A6">
      <w:r>
        <w:separator/>
      </w:r>
    </w:p>
  </w:footnote>
  <w:footnote w:type="continuationSeparator" w:id="0">
    <w:p w14:paraId="53092171" w14:textId="77777777" w:rsidR="00F82233" w:rsidRDefault="00F822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594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581B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EBB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33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8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35CB1"/>
  <w15:chartTrackingRefBased/>
  <w15:docId w15:val="{F52DAC1A-74D6-4867-BB04-61538D5C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2021-03-06T19:40:00Z</dcterms:created>
  <dcterms:modified xsi:type="dcterms:W3CDTF">2021-03-06T19:40:00Z</dcterms:modified>
</cp:coreProperties>
</file>