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BD7A5" w14:textId="77777777" w:rsidR="005005F3" w:rsidRDefault="005005F3" w:rsidP="005005F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Thomas CARTEWIGHT</w:t>
      </w:r>
      <w:r>
        <w:rPr>
          <w:rFonts w:ascii="Times New Roman" w:hAnsi="Times New Roman" w:cs="Times New Roman"/>
          <w:lang w:val="en-US"/>
        </w:rPr>
        <w:t xml:space="preserve">        (fl.1483)</w:t>
      </w:r>
    </w:p>
    <w:p w14:paraId="571CCE53" w14:textId="77777777" w:rsidR="005005F3" w:rsidRDefault="005005F3" w:rsidP="005005F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Halesowen. Cartwright.</w:t>
      </w:r>
    </w:p>
    <w:p w14:paraId="072429E3" w14:textId="77777777" w:rsidR="005005F3" w:rsidRDefault="005005F3" w:rsidP="005005F3">
      <w:pPr>
        <w:pStyle w:val="NoSpacing"/>
        <w:rPr>
          <w:rFonts w:ascii="Times New Roman" w:hAnsi="Times New Roman" w:cs="Times New Roman"/>
          <w:lang w:val="en-US"/>
        </w:rPr>
      </w:pPr>
    </w:p>
    <w:p w14:paraId="116793E1" w14:textId="77777777" w:rsidR="005005F3" w:rsidRDefault="005005F3" w:rsidP="005005F3">
      <w:pPr>
        <w:pStyle w:val="NoSpacing"/>
        <w:rPr>
          <w:rFonts w:ascii="Times New Roman" w:hAnsi="Times New Roman" w:cs="Times New Roman"/>
          <w:lang w:val="en-US"/>
        </w:rPr>
      </w:pPr>
    </w:p>
    <w:p w14:paraId="4DA0CADF" w14:textId="77777777" w:rsidR="005005F3" w:rsidRDefault="005005F3" w:rsidP="005005F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1483</w:t>
      </w:r>
      <w:r>
        <w:rPr>
          <w:rFonts w:ascii="Times New Roman" w:hAnsi="Times New Roman" w:cs="Times New Roman"/>
          <w:lang w:val="en-US"/>
        </w:rPr>
        <w:tab/>
        <w:t>The King indicted him for felony.</w:t>
      </w:r>
    </w:p>
    <w:p w14:paraId="2C93A654" w14:textId="77777777" w:rsidR="005005F3" w:rsidRDefault="005005F3" w:rsidP="005005F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AC30FA">
          <w:rPr>
            <w:rStyle w:val="Hyperlink"/>
            <w:rFonts w:ascii="Times New Roman" w:hAnsi="Times New Roman" w:cs="Times New Roman"/>
            <w:lang w:val="en-US"/>
          </w:rPr>
          <w:t>https://waalt.uh.edu/index.php/KB27/885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3760ABC6" w14:textId="77777777" w:rsidR="005005F3" w:rsidRDefault="005005F3" w:rsidP="005005F3">
      <w:pPr>
        <w:pStyle w:val="NoSpacing"/>
        <w:rPr>
          <w:rFonts w:ascii="Times New Roman" w:hAnsi="Times New Roman" w:cs="Times New Roman"/>
          <w:lang w:val="en-US"/>
        </w:rPr>
      </w:pPr>
    </w:p>
    <w:p w14:paraId="12AA9ACE" w14:textId="77777777" w:rsidR="005005F3" w:rsidRDefault="005005F3" w:rsidP="005005F3">
      <w:pPr>
        <w:pStyle w:val="NoSpacing"/>
        <w:rPr>
          <w:rFonts w:ascii="Times New Roman" w:hAnsi="Times New Roman" w:cs="Times New Roman"/>
          <w:lang w:val="en-US"/>
        </w:rPr>
      </w:pPr>
    </w:p>
    <w:p w14:paraId="36019C71" w14:textId="77777777" w:rsidR="005005F3" w:rsidRDefault="005005F3" w:rsidP="005005F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26 March 2026</w:t>
      </w:r>
    </w:p>
    <w:p w14:paraId="6C96327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284AF" w14:textId="77777777" w:rsidR="0039737B" w:rsidRDefault="0039737B" w:rsidP="00086E2C">
      <w:pPr>
        <w:spacing w:after="0" w:line="240" w:lineRule="auto"/>
      </w:pPr>
      <w:r>
        <w:separator/>
      </w:r>
    </w:p>
  </w:endnote>
  <w:endnote w:type="continuationSeparator" w:id="0">
    <w:p w14:paraId="6B2ECC1C" w14:textId="77777777" w:rsidR="0039737B" w:rsidRDefault="0039737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D020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98B0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8530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C1E37" w14:textId="77777777" w:rsidR="0039737B" w:rsidRDefault="0039737B" w:rsidP="00086E2C">
      <w:pPr>
        <w:spacing w:after="0" w:line="240" w:lineRule="auto"/>
      </w:pPr>
      <w:r>
        <w:separator/>
      </w:r>
    </w:p>
  </w:footnote>
  <w:footnote w:type="continuationSeparator" w:id="0">
    <w:p w14:paraId="4356593E" w14:textId="77777777" w:rsidR="0039737B" w:rsidRDefault="0039737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2A8A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D78F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A1CD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5F3"/>
    <w:rsid w:val="00086E2C"/>
    <w:rsid w:val="000A2E7A"/>
    <w:rsid w:val="001D1CE2"/>
    <w:rsid w:val="002244B7"/>
    <w:rsid w:val="00314D94"/>
    <w:rsid w:val="0039737B"/>
    <w:rsid w:val="005005F3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D7B05"/>
  <w15:chartTrackingRefBased/>
  <w15:docId w15:val="{27F22F17-E3CD-453D-BD54-ED6725CA7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005F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005F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8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29</Words>
  <Characters>192</Characters>
  <Application>Microsoft Office Word</Application>
  <DocSecurity>0</DocSecurity>
  <Lines>12</Lines>
  <Paragraphs>6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2026-03-27T21:48:00Z</dcterms:created>
  <dcterms:modified xsi:type="dcterms:W3CDTF">2026-03-27T21:49:00Z</dcterms:modified>
</cp:coreProperties>
</file>