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0CC9E" w14:textId="77777777" w:rsidR="00A370EE" w:rsidRDefault="00A370EE" w:rsidP="00A3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CARNE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1A66C51C" w14:textId="77777777" w:rsidR="00A370EE" w:rsidRDefault="00A370EE" w:rsidP="00A3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73A47273" w14:textId="77777777" w:rsidR="00A370EE" w:rsidRDefault="00A370EE" w:rsidP="00A3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C79739" w14:textId="77777777" w:rsidR="00A370EE" w:rsidRDefault="00A370EE" w:rsidP="00A3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01197C" w14:textId="77777777" w:rsidR="00A370EE" w:rsidRDefault="00A370EE" w:rsidP="00A3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6F3B713A" w14:textId="77777777" w:rsidR="00A370EE" w:rsidRDefault="00A370EE" w:rsidP="00A3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5673AD56" w14:textId="77777777" w:rsidR="00A370EE" w:rsidRDefault="00A370EE" w:rsidP="00A3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2ECDB268" w14:textId="77777777" w:rsidR="00A370EE" w:rsidRDefault="00A370EE" w:rsidP="00A3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2442046B" w14:textId="77777777" w:rsidR="00A370EE" w:rsidRDefault="00A370EE" w:rsidP="00A370E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13B03F09" w14:textId="77777777" w:rsidR="00A370EE" w:rsidRDefault="00A370EE" w:rsidP="00A370E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6EFEA7" w14:textId="77777777" w:rsidR="00A370EE" w:rsidRDefault="00A370EE" w:rsidP="00A370E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2C4A53" w14:textId="77777777" w:rsidR="00A370EE" w:rsidRDefault="00A370EE" w:rsidP="00A370E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January 2026</w:t>
      </w:r>
    </w:p>
    <w:p w14:paraId="7708552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D87EC" w14:textId="77777777" w:rsidR="002F5D8B" w:rsidRDefault="002F5D8B" w:rsidP="00086E2C">
      <w:pPr>
        <w:spacing w:after="0" w:line="240" w:lineRule="auto"/>
      </w:pPr>
      <w:r>
        <w:separator/>
      </w:r>
    </w:p>
  </w:endnote>
  <w:endnote w:type="continuationSeparator" w:id="0">
    <w:p w14:paraId="7280A985" w14:textId="77777777" w:rsidR="002F5D8B" w:rsidRDefault="002F5D8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3E1B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49D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593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757C" w14:textId="77777777" w:rsidR="002F5D8B" w:rsidRDefault="002F5D8B" w:rsidP="00086E2C">
      <w:pPr>
        <w:spacing w:after="0" w:line="240" w:lineRule="auto"/>
      </w:pPr>
      <w:r>
        <w:separator/>
      </w:r>
    </w:p>
  </w:footnote>
  <w:footnote w:type="continuationSeparator" w:id="0">
    <w:p w14:paraId="4144BBD1" w14:textId="77777777" w:rsidR="002F5D8B" w:rsidRDefault="002F5D8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D6C4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12C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66F6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EE"/>
    <w:rsid w:val="00086E2C"/>
    <w:rsid w:val="000A2E7A"/>
    <w:rsid w:val="002244B7"/>
    <w:rsid w:val="002F5D8B"/>
    <w:rsid w:val="00314D94"/>
    <w:rsid w:val="005B5981"/>
    <w:rsid w:val="00617568"/>
    <w:rsid w:val="006E68FA"/>
    <w:rsid w:val="00A370E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637BC"/>
  <w15:chartTrackingRefBased/>
  <w15:docId w15:val="{A3BE2BE3-1225-46A8-8912-66956406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370EE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370E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322</Characters>
  <Application>Microsoft Office Word</Application>
  <DocSecurity>0</DocSecurity>
  <Lines>18</Lines>
  <Paragraphs>10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2026-01-28T23:51:00Z</dcterms:created>
  <dcterms:modified xsi:type="dcterms:W3CDTF">2026-01-28T23:52:00Z</dcterms:modified>
</cp:coreProperties>
</file>