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F75" w14:textId="77777777" w:rsidR="00E0044E" w:rsidRDefault="00E0044E" w:rsidP="00E0044E">
      <w:pPr>
        <w:rPr>
          <w:rFonts w:cs="Times New Roman"/>
        </w:rPr>
      </w:pPr>
      <w:r>
        <w:rPr>
          <w:rFonts w:cs="Times New Roman"/>
          <w:u w:val="single"/>
        </w:rPr>
        <w:t>Thomas de CARLETON</w:t>
      </w:r>
      <w:r>
        <w:rPr>
          <w:rFonts w:cs="Times New Roman"/>
        </w:rPr>
        <w:t xml:space="preserve">       (fl.1401)</w:t>
      </w:r>
    </w:p>
    <w:p w14:paraId="0FD8144C" w14:textId="77777777" w:rsidR="00E0044E" w:rsidRDefault="00E0044E" w:rsidP="00E0044E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Heynings</w:t>
      </w:r>
      <w:proofErr w:type="spellEnd"/>
      <w:r>
        <w:rPr>
          <w:rFonts w:cs="Times New Roman"/>
        </w:rPr>
        <w:t xml:space="preserve"> Nunnery.</w:t>
      </w:r>
    </w:p>
    <w:p w14:paraId="6F8F6473" w14:textId="77777777" w:rsidR="00E0044E" w:rsidRDefault="00E0044E" w:rsidP="00E0044E">
      <w:pPr>
        <w:rPr>
          <w:rFonts w:cs="Times New Roman"/>
        </w:rPr>
      </w:pPr>
    </w:p>
    <w:p w14:paraId="6B0D7C7F" w14:textId="77777777" w:rsidR="00E0044E" w:rsidRDefault="00E0044E" w:rsidP="00E0044E">
      <w:pPr>
        <w:rPr>
          <w:rFonts w:cs="Times New Roman"/>
        </w:rPr>
      </w:pPr>
    </w:p>
    <w:p w14:paraId="7F6E038D" w14:textId="77777777" w:rsidR="00E0044E" w:rsidRDefault="00E0044E" w:rsidP="00E0044E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deacon in the conventual church of the Dominicans, York.</w:t>
      </w:r>
    </w:p>
    <w:p w14:paraId="3A8B3C52" w14:textId="77777777" w:rsidR="00E0044E" w:rsidRDefault="00E0044E" w:rsidP="00E0044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0A95F8A0" w14:textId="77777777" w:rsidR="00E0044E" w:rsidRDefault="00E0044E" w:rsidP="00E0044E">
      <w:pPr>
        <w:rPr>
          <w:rFonts w:cs="Times New Roman"/>
        </w:rPr>
      </w:pPr>
    </w:p>
    <w:p w14:paraId="366FB5A4" w14:textId="77777777" w:rsidR="00E0044E" w:rsidRDefault="00E0044E" w:rsidP="00E0044E">
      <w:pPr>
        <w:rPr>
          <w:rFonts w:cs="Times New Roman"/>
        </w:rPr>
      </w:pPr>
    </w:p>
    <w:p w14:paraId="76983229" w14:textId="77777777" w:rsidR="00E0044E" w:rsidRDefault="00E0044E" w:rsidP="00E0044E">
      <w:pPr>
        <w:rPr>
          <w:rFonts w:cs="Times New Roman"/>
        </w:rPr>
      </w:pPr>
      <w:r>
        <w:rPr>
          <w:rFonts w:cs="Times New Roman"/>
        </w:rPr>
        <w:t>19 February 2026</w:t>
      </w:r>
    </w:p>
    <w:p w14:paraId="2BB740A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8739B" w14:textId="77777777" w:rsidR="0052348D" w:rsidRDefault="0052348D" w:rsidP="00086E2C">
      <w:r>
        <w:separator/>
      </w:r>
    </w:p>
  </w:endnote>
  <w:endnote w:type="continuationSeparator" w:id="0">
    <w:p w14:paraId="72182E77" w14:textId="77777777" w:rsidR="0052348D" w:rsidRDefault="0052348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2B2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69F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00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2617A" w14:textId="77777777" w:rsidR="0052348D" w:rsidRDefault="0052348D" w:rsidP="00086E2C">
      <w:r>
        <w:separator/>
      </w:r>
    </w:p>
  </w:footnote>
  <w:footnote w:type="continuationSeparator" w:id="0">
    <w:p w14:paraId="023C9581" w14:textId="77777777" w:rsidR="0052348D" w:rsidRDefault="0052348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441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E47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48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4E"/>
    <w:rsid w:val="00086E2C"/>
    <w:rsid w:val="000A2E7A"/>
    <w:rsid w:val="002244B7"/>
    <w:rsid w:val="00314D94"/>
    <w:rsid w:val="004773FD"/>
    <w:rsid w:val="0052348D"/>
    <w:rsid w:val="00617568"/>
    <w:rsid w:val="006E68FA"/>
    <w:rsid w:val="00E0044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D3CC"/>
  <w15:chartTrackingRefBased/>
  <w15:docId w15:val="{40DD597C-5341-4FE0-8D01-C0E5F39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4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201</Characters>
  <Application>Microsoft Office Word</Application>
  <DocSecurity>0</DocSecurity>
  <Lines>10</Lines>
  <Paragraphs>6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2026-02-26T20:30:00Z</dcterms:created>
  <dcterms:modified xsi:type="dcterms:W3CDTF">2026-02-26T20:31:00Z</dcterms:modified>
</cp:coreProperties>
</file>