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C4D4C" w14:textId="3AE1DD69" w:rsidR="00080BED" w:rsidRDefault="00080BED" w:rsidP="00080BE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Lawrence CARDMAKER</w:t>
      </w:r>
      <w:r>
        <w:rPr>
          <w:rFonts w:ascii="Times New Roman" w:hAnsi="Times New Roman" w:cs="Times New Roman"/>
          <w:lang w:val="en-US"/>
        </w:rPr>
        <w:t xml:space="preserve">        (fl.14</w:t>
      </w:r>
      <w:r w:rsidR="008E6001">
        <w:rPr>
          <w:rFonts w:ascii="Times New Roman" w:hAnsi="Times New Roman" w:cs="Times New Roman"/>
          <w:lang w:val="en-US"/>
        </w:rPr>
        <w:t>7</w:t>
      </w:r>
      <w:r>
        <w:rPr>
          <w:rFonts w:ascii="Times New Roman" w:hAnsi="Times New Roman" w:cs="Times New Roman"/>
          <w:lang w:val="en-US"/>
        </w:rPr>
        <w:t>9)</w:t>
      </w:r>
    </w:p>
    <w:p w14:paraId="20BE22BF" w14:textId="77777777" w:rsidR="00080BED" w:rsidRDefault="00080BED" w:rsidP="00080BE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Howley, West Riding of Yorkshire. Yeoman.</w:t>
      </w:r>
    </w:p>
    <w:p w14:paraId="3947AD76" w14:textId="77777777" w:rsidR="00080BED" w:rsidRDefault="00080BED" w:rsidP="00080BED">
      <w:pPr>
        <w:pStyle w:val="NoSpacing"/>
        <w:rPr>
          <w:rFonts w:ascii="Times New Roman" w:hAnsi="Times New Roman" w:cs="Times New Roman"/>
          <w:lang w:val="en-US"/>
        </w:rPr>
      </w:pPr>
    </w:p>
    <w:p w14:paraId="0DD66AED" w14:textId="77777777" w:rsidR="00080BED" w:rsidRDefault="00080BED" w:rsidP="00080BED">
      <w:pPr>
        <w:pStyle w:val="NoSpacing"/>
        <w:rPr>
          <w:rFonts w:ascii="Times New Roman" w:hAnsi="Times New Roman" w:cs="Times New Roman"/>
          <w:lang w:val="en-US"/>
        </w:rPr>
      </w:pPr>
    </w:p>
    <w:p w14:paraId="75D0BE84" w14:textId="77777777" w:rsidR="00080BED" w:rsidRDefault="00080BED" w:rsidP="00080BE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1479</w:t>
      </w:r>
      <w:r>
        <w:rPr>
          <w:rFonts w:ascii="Times New Roman" w:hAnsi="Times New Roman" w:cs="Times New Roman"/>
          <w:lang w:val="en-US"/>
        </w:rPr>
        <w:tab/>
        <w:t>The King indicted him and 13 others for trespass.</w:t>
      </w:r>
    </w:p>
    <w:p w14:paraId="6429C589" w14:textId="77777777" w:rsidR="00080BED" w:rsidRDefault="00080BED" w:rsidP="00080BE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C6537">
          <w:rPr>
            <w:rStyle w:val="Hyperlink"/>
            <w:rFonts w:ascii="Times New Roman" w:hAnsi="Times New Roman" w:cs="Times New Roman"/>
            <w:lang w:val="en-US"/>
          </w:rPr>
          <w:t>https://waalt.uh.edu/index.php/KB27/870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18C1514" w14:textId="77777777" w:rsidR="00080BED" w:rsidRDefault="00080BED" w:rsidP="00080BED">
      <w:pPr>
        <w:pStyle w:val="NoSpacing"/>
        <w:rPr>
          <w:rFonts w:ascii="Times New Roman" w:hAnsi="Times New Roman" w:cs="Times New Roman"/>
          <w:lang w:val="en-US"/>
        </w:rPr>
      </w:pPr>
    </w:p>
    <w:p w14:paraId="661160DA" w14:textId="77777777" w:rsidR="00080BED" w:rsidRDefault="00080BED" w:rsidP="00080BED">
      <w:pPr>
        <w:pStyle w:val="NoSpacing"/>
        <w:rPr>
          <w:rFonts w:ascii="Times New Roman" w:hAnsi="Times New Roman" w:cs="Times New Roman"/>
          <w:lang w:val="en-US"/>
        </w:rPr>
      </w:pPr>
    </w:p>
    <w:p w14:paraId="5DBE6AE0" w14:textId="7EC06BED" w:rsidR="00617568" w:rsidRPr="00086E2C" w:rsidRDefault="00080B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March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5C21B" w14:textId="77777777" w:rsidR="00363004" w:rsidRDefault="00363004" w:rsidP="00086E2C">
      <w:pPr>
        <w:spacing w:after="0" w:line="240" w:lineRule="auto"/>
      </w:pPr>
      <w:r>
        <w:separator/>
      </w:r>
    </w:p>
  </w:endnote>
  <w:endnote w:type="continuationSeparator" w:id="0">
    <w:p w14:paraId="127D086F" w14:textId="77777777" w:rsidR="00363004" w:rsidRDefault="0036300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D634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A82F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5F55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1D2A0" w14:textId="77777777" w:rsidR="00363004" w:rsidRDefault="00363004" w:rsidP="00086E2C">
      <w:pPr>
        <w:spacing w:after="0" w:line="240" w:lineRule="auto"/>
      </w:pPr>
      <w:r>
        <w:separator/>
      </w:r>
    </w:p>
  </w:footnote>
  <w:footnote w:type="continuationSeparator" w:id="0">
    <w:p w14:paraId="63B1CD46" w14:textId="77777777" w:rsidR="00363004" w:rsidRDefault="0036300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95C5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DE5B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8678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BED"/>
    <w:rsid w:val="00080BED"/>
    <w:rsid w:val="00086E2C"/>
    <w:rsid w:val="000A2E7A"/>
    <w:rsid w:val="001D1CE2"/>
    <w:rsid w:val="002244B7"/>
    <w:rsid w:val="00314D94"/>
    <w:rsid w:val="00363004"/>
    <w:rsid w:val="00617568"/>
    <w:rsid w:val="006E68FA"/>
    <w:rsid w:val="008E600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1C620"/>
  <w15:chartTrackingRefBased/>
  <w15:docId w15:val="{2D7A3FFE-5172-490E-82DC-35FC1C390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80BE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80BE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220</Characters>
  <Application>Microsoft Office Word</Application>
  <DocSecurity>0</DocSecurity>
  <Lines>12</Lines>
  <Paragraphs>7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2026-03-25T00:12:00Z</dcterms:created>
  <dcterms:modified xsi:type="dcterms:W3CDTF">2026-03-25T00:13:00Z</dcterms:modified>
</cp:coreProperties>
</file>