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52C2" w14:textId="77777777" w:rsidR="00E90E51" w:rsidRDefault="00E90E51" w:rsidP="00E90E51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Edward CAPULL</w:t>
      </w:r>
      <w:r>
        <w:rPr>
          <w:rFonts w:ascii="Times New Roman" w:hAnsi="Times New Roman" w:cs="Times New Roman"/>
          <w:lang w:val="en-US"/>
        </w:rPr>
        <w:t xml:space="preserve">       (fl.1492)</w:t>
      </w:r>
    </w:p>
    <w:p w14:paraId="406CD4E3" w14:textId="77777777" w:rsidR="00E90E51" w:rsidRDefault="00E90E51" w:rsidP="00E90E51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Ledbury, Herefordshire. Gentleman.</w:t>
      </w:r>
    </w:p>
    <w:p w14:paraId="2A2FDE56" w14:textId="77777777" w:rsidR="00E90E51" w:rsidRDefault="00E90E51" w:rsidP="00E90E51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097142DE" w14:textId="77777777" w:rsidR="00E90E51" w:rsidRDefault="00E90E51" w:rsidP="00E90E51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591EE5E9" w14:textId="77777777" w:rsidR="00E90E51" w:rsidRDefault="00E90E51" w:rsidP="00E90E51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1492</w:t>
      </w:r>
      <w:r>
        <w:rPr>
          <w:rFonts w:ascii="Times New Roman" w:hAnsi="Times New Roman" w:cs="Times New Roman"/>
          <w:lang w:val="en-US"/>
        </w:rPr>
        <w:tab/>
        <w:t>Sir Richard Beauchamp, Lord Beauchamp(q.v.), brought a plaint of trespass</w:t>
      </w:r>
    </w:p>
    <w:p w14:paraId="1166FC61" w14:textId="77777777" w:rsidR="00E90E51" w:rsidRDefault="00E90E51" w:rsidP="00E90E51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against him and 2 others.       ( </w:t>
      </w:r>
      <w:hyperlink r:id="rId6" w:history="1">
        <w:r w:rsidRPr="00CE166D">
          <w:rPr>
            <w:rStyle w:val="Hyperlink"/>
            <w:rFonts w:ascii="Times New Roman" w:hAnsi="Times New Roman" w:cs="Times New Roman"/>
            <w:lang w:val="en-US"/>
          </w:rPr>
          <w:t>https://waalt.uh.edu/index.php/KB27/922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6ECDBD2" w14:textId="77777777" w:rsidR="00E90E51" w:rsidRDefault="00E90E51" w:rsidP="00E90E51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37B9E52D" w14:textId="77777777" w:rsidR="00E90E51" w:rsidRDefault="00E90E51" w:rsidP="00E90E51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7199B9AC" w14:textId="77777777" w:rsidR="00E90E51" w:rsidRDefault="00E90E51" w:rsidP="00E90E51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23 April 2026</w:t>
      </w:r>
    </w:p>
    <w:p w14:paraId="391EB98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0FC2E" w14:textId="77777777" w:rsidR="00424FB9" w:rsidRDefault="00424FB9" w:rsidP="00086E2C">
      <w:pPr>
        <w:spacing w:after="0" w:line="240" w:lineRule="auto"/>
      </w:pPr>
      <w:r>
        <w:separator/>
      </w:r>
    </w:p>
  </w:endnote>
  <w:endnote w:type="continuationSeparator" w:id="0">
    <w:p w14:paraId="21A726BE" w14:textId="77777777" w:rsidR="00424FB9" w:rsidRDefault="00424FB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DC45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7301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90B9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9ED7F" w14:textId="77777777" w:rsidR="00424FB9" w:rsidRDefault="00424FB9" w:rsidP="00086E2C">
      <w:pPr>
        <w:spacing w:after="0" w:line="240" w:lineRule="auto"/>
      </w:pPr>
      <w:r>
        <w:separator/>
      </w:r>
    </w:p>
  </w:footnote>
  <w:footnote w:type="continuationSeparator" w:id="0">
    <w:p w14:paraId="4304E8B8" w14:textId="77777777" w:rsidR="00424FB9" w:rsidRDefault="00424FB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60D4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45C2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FADD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E51"/>
    <w:rsid w:val="00086E2C"/>
    <w:rsid w:val="000A2E7A"/>
    <w:rsid w:val="002244B7"/>
    <w:rsid w:val="002E03A7"/>
    <w:rsid w:val="00314D94"/>
    <w:rsid w:val="00424FB9"/>
    <w:rsid w:val="00617568"/>
    <w:rsid w:val="006E68FA"/>
    <w:rsid w:val="00E90E5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A1603"/>
  <w15:chartTrackingRefBased/>
  <w15:docId w15:val="{3393A800-18E3-4CAA-9CA9-3F4898B07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90E5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0E5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2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2026-04-26T20:26:00Z</dcterms:created>
  <dcterms:modified xsi:type="dcterms:W3CDTF">2026-04-26T20:27:00Z</dcterms:modified>
</cp:coreProperties>
</file>