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2819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CAPPE</w:t>
      </w:r>
      <w:r>
        <w:rPr>
          <w:rFonts w:ascii="Times New Roman" w:hAnsi="Times New Roman" w:cs="Times New Roman"/>
        </w:rPr>
        <w:t xml:space="preserve">     (fl.1472)</w:t>
      </w:r>
    </w:p>
    <w:p w14:paraId="02500A72" w14:textId="0603BC05" w:rsidR="003F3388" w:rsidRDefault="003F3388" w:rsidP="003F33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Brand</w:t>
      </w:r>
      <w:r w:rsidR="00EB61D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 Ferry, Suffolk. Butcher.</w:t>
      </w:r>
    </w:p>
    <w:p w14:paraId="53AD7634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</w:p>
    <w:p w14:paraId="409C8AF9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</w:p>
    <w:p w14:paraId="508C5A62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 xml:space="preserve">The King indicted him for felony and trespass.  </w:t>
      </w:r>
    </w:p>
    <w:p w14:paraId="337438F8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CBA53FE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</w:p>
    <w:p w14:paraId="6334FF34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</w:p>
    <w:p w14:paraId="032F561F" w14:textId="77777777" w:rsidR="003F3388" w:rsidRDefault="003F3388" w:rsidP="003F33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00D1C57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52590" w14:textId="77777777" w:rsidR="00E1462C" w:rsidRDefault="00E1462C" w:rsidP="00086E2C">
      <w:pPr>
        <w:spacing w:after="0" w:line="240" w:lineRule="auto"/>
      </w:pPr>
      <w:r>
        <w:separator/>
      </w:r>
    </w:p>
  </w:endnote>
  <w:endnote w:type="continuationSeparator" w:id="0">
    <w:p w14:paraId="285279EB" w14:textId="77777777" w:rsidR="00E1462C" w:rsidRDefault="00E146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893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D8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3D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BE3A0" w14:textId="77777777" w:rsidR="00E1462C" w:rsidRDefault="00E1462C" w:rsidP="00086E2C">
      <w:pPr>
        <w:spacing w:after="0" w:line="240" w:lineRule="auto"/>
      </w:pPr>
      <w:r>
        <w:separator/>
      </w:r>
    </w:p>
  </w:footnote>
  <w:footnote w:type="continuationSeparator" w:id="0">
    <w:p w14:paraId="20DBBA82" w14:textId="77777777" w:rsidR="00E1462C" w:rsidRDefault="00E146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539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197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58D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388"/>
    <w:rsid w:val="00086E2C"/>
    <w:rsid w:val="000A2E7A"/>
    <w:rsid w:val="002244B7"/>
    <w:rsid w:val="00314D94"/>
    <w:rsid w:val="003F3388"/>
    <w:rsid w:val="00566CEB"/>
    <w:rsid w:val="00617568"/>
    <w:rsid w:val="006E68FA"/>
    <w:rsid w:val="00E1462C"/>
    <w:rsid w:val="00EB61D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20F40"/>
  <w15:chartTrackingRefBased/>
  <w15:docId w15:val="{94301F66-0A3C-48C3-985D-61DFC770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F33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33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147</Characters>
  <Application>Microsoft Office Word</Application>
  <DocSecurity>0</DocSecurity>
  <Lines>9</Lines>
  <Paragraphs>5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2026-02-12T20:53:00Z</dcterms:created>
  <dcterms:modified xsi:type="dcterms:W3CDTF">2026-02-12T20:54:00Z</dcterms:modified>
</cp:coreProperties>
</file>