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CBA2A" w14:textId="77777777" w:rsidR="00461746" w:rsidRDefault="00461746" w:rsidP="00461746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CANONE</w:t>
      </w:r>
      <w:r>
        <w:rPr>
          <w:rFonts w:cs="Times New Roman"/>
        </w:rPr>
        <w:t xml:space="preserve">     (d.1468)</w:t>
      </w:r>
    </w:p>
    <w:p w14:paraId="43FEB0BA" w14:textId="77777777" w:rsidR="00461746" w:rsidRDefault="00461746" w:rsidP="00461746">
      <w:pPr>
        <w:pStyle w:val="NoSpacing"/>
        <w:rPr>
          <w:rFonts w:cs="Times New Roman"/>
        </w:rPr>
      </w:pPr>
      <w:r>
        <w:rPr>
          <w:rFonts w:cs="Times New Roman"/>
        </w:rPr>
        <w:t>Abbot of Colchester.</w:t>
      </w:r>
    </w:p>
    <w:p w14:paraId="1CCEB6C0" w14:textId="77777777" w:rsidR="00461746" w:rsidRDefault="00461746" w:rsidP="00461746">
      <w:pPr>
        <w:pStyle w:val="NoSpacing"/>
        <w:rPr>
          <w:rFonts w:cs="Times New Roman"/>
        </w:rPr>
      </w:pPr>
    </w:p>
    <w:p w14:paraId="41459BCC" w14:textId="77777777" w:rsidR="00461746" w:rsidRDefault="00461746" w:rsidP="00461746">
      <w:pPr>
        <w:pStyle w:val="NoSpacing"/>
        <w:rPr>
          <w:rFonts w:cs="Times New Roman"/>
        </w:rPr>
      </w:pPr>
    </w:p>
    <w:p w14:paraId="2676B5DB" w14:textId="77777777" w:rsidR="00461746" w:rsidRDefault="00461746" w:rsidP="00461746">
      <w:pPr>
        <w:pStyle w:val="NoSpacing"/>
        <w:rPr>
          <w:rFonts w:cs="Times New Roman"/>
        </w:rPr>
      </w:pPr>
      <w:r>
        <w:rPr>
          <w:rFonts w:cs="Times New Roman"/>
        </w:rPr>
        <w:t>18 Jul.1468</w:t>
      </w:r>
      <w:r>
        <w:rPr>
          <w:rFonts w:cs="Times New Roman"/>
        </w:rPr>
        <w:tab/>
        <w:t>He was dead by this date.     (C.P.R. 1467-77 p.108)</w:t>
      </w:r>
    </w:p>
    <w:p w14:paraId="332B56BF" w14:textId="77777777" w:rsidR="00461746" w:rsidRDefault="00461746" w:rsidP="00461746">
      <w:pPr>
        <w:pStyle w:val="NoSpacing"/>
        <w:rPr>
          <w:rFonts w:cs="Times New Roman"/>
        </w:rPr>
      </w:pPr>
    </w:p>
    <w:p w14:paraId="20AB9C1B" w14:textId="77777777" w:rsidR="00461746" w:rsidRDefault="00461746" w:rsidP="00461746">
      <w:pPr>
        <w:pStyle w:val="NoSpacing"/>
        <w:rPr>
          <w:rFonts w:cs="Times New Roman"/>
        </w:rPr>
      </w:pPr>
    </w:p>
    <w:p w14:paraId="72906C8E" w14:textId="77777777" w:rsidR="00461746" w:rsidRDefault="00461746" w:rsidP="00461746">
      <w:pPr>
        <w:pStyle w:val="NoSpacing"/>
        <w:rPr>
          <w:rFonts w:cs="Times New Roman"/>
        </w:rPr>
      </w:pPr>
      <w:r>
        <w:rPr>
          <w:rFonts w:cs="Times New Roman"/>
        </w:rPr>
        <w:t>26 May 2026</w:t>
      </w:r>
    </w:p>
    <w:p w14:paraId="7EECB7F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16BFD" w14:textId="77777777" w:rsidR="004D74D6" w:rsidRDefault="004D74D6" w:rsidP="00086E2C">
      <w:pPr>
        <w:spacing w:after="0" w:line="240" w:lineRule="auto"/>
      </w:pPr>
      <w:r>
        <w:separator/>
      </w:r>
    </w:p>
  </w:endnote>
  <w:endnote w:type="continuationSeparator" w:id="0">
    <w:p w14:paraId="40A94913" w14:textId="77777777" w:rsidR="004D74D6" w:rsidRDefault="004D74D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236C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3716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B5C9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0BD7B" w14:textId="77777777" w:rsidR="004D74D6" w:rsidRDefault="004D74D6" w:rsidP="00086E2C">
      <w:pPr>
        <w:spacing w:after="0" w:line="240" w:lineRule="auto"/>
      </w:pPr>
      <w:r>
        <w:separator/>
      </w:r>
    </w:p>
  </w:footnote>
  <w:footnote w:type="continuationSeparator" w:id="0">
    <w:p w14:paraId="5BF13F65" w14:textId="77777777" w:rsidR="004D74D6" w:rsidRDefault="004D74D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1DAA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7225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6147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746"/>
    <w:rsid w:val="00086E2C"/>
    <w:rsid w:val="000A2E7A"/>
    <w:rsid w:val="002244B7"/>
    <w:rsid w:val="00314D94"/>
    <w:rsid w:val="00461746"/>
    <w:rsid w:val="004D74D6"/>
    <w:rsid w:val="005435B9"/>
    <w:rsid w:val="00617568"/>
    <w:rsid w:val="006E68FA"/>
    <w:rsid w:val="008C1CEE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FCAAD"/>
  <w15:chartTrackingRefBased/>
  <w15:docId w15:val="{733A3F15-D597-4CD7-8EE9-464BE84D5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2026-05-30T15:07:00Z</dcterms:created>
  <dcterms:modified xsi:type="dcterms:W3CDTF">2026-05-30T15:08:00Z</dcterms:modified>
</cp:coreProperties>
</file>