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4DF1D" w14:textId="77777777" w:rsidR="007D7504" w:rsidRDefault="007D7504" w:rsidP="007D750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William CANTELOWE</w:t>
      </w:r>
      <w:r>
        <w:rPr>
          <w:rFonts w:cs="Times New Roman"/>
        </w:rPr>
        <w:t xml:space="preserve">       (fl.1463)</w:t>
      </w:r>
    </w:p>
    <w:p w14:paraId="0E203822" w14:textId="77777777" w:rsidR="007D7504" w:rsidRDefault="007D7504" w:rsidP="007D750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051618D1" w14:textId="77777777" w:rsidR="007D7504" w:rsidRDefault="007D7504" w:rsidP="007D750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BC2C0B3" w14:textId="77777777" w:rsidR="007D7504" w:rsidRDefault="007D7504" w:rsidP="007D750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26 Jan.1463</w:t>
      </w:r>
      <w:r>
        <w:rPr>
          <w:rFonts w:cs="Times New Roman"/>
        </w:rPr>
        <w:tab/>
        <w:t xml:space="preserve">William </w:t>
      </w:r>
      <w:proofErr w:type="spellStart"/>
      <w:r>
        <w:rPr>
          <w:rFonts w:cs="Times New Roman"/>
        </w:rPr>
        <w:t>Bonour</w:t>
      </w:r>
      <w:proofErr w:type="spellEnd"/>
      <w:r>
        <w:rPr>
          <w:rFonts w:cs="Times New Roman"/>
        </w:rPr>
        <w:t xml:space="preserve"> late of Whipsnade(q.v.) was pardoned outlawry for not</w:t>
      </w:r>
    </w:p>
    <w:p w14:paraId="39676466" w14:textId="77777777" w:rsidR="007D7504" w:rsidRDefault="007D7504" w:rsidP="007D750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appearing to answer him touching a trespass.</w:t>
      </w:r>
    </w:p>
    <w:p w14:paraId="4E8380EF" w14:textId="77777777" w:rsidR="007D7504" w:rsidRDefault="007D7504" w:rsidP="007D750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1462-67 p.174)</w:t>
      </w:r>
    </w:p>
    <w:p w14:paraId="25F62F89" w14:textId="77777777" w:rsidR="007D7504" w:rsidRDefault="007D7504" w:rsidP="007D750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708A6505" w14:textId="77777777" w:rsidR="007D7504" w:rsidRDefault="007D7504" w:rsidP="007D750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0852713F" w14:textId="77777777" w:rsidR="007D7504" w:rsidRDefault="007D7504" w:rsidP="007D7504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10 May 2026</w:t>
      </w:r>
    </w:p>
    <w:p w14:paraId="6D44516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6708A" w14:textId="77777777" w:rsidR="00EE3421" w:rsidRDefault="00EE3421" w:rsidP="00086E2C">
      <w:pPr>
        <w:spacing w:after="0" w:line="240" w:lineRule="auto"/>
      </w:pPr>
      <w:r>
        <w:separator/>
      </w:r>
    </w:p>
  </w:endnote>
  <w:endnote w:type="continuationSeparator" w:id="0">
    <w:p w14:paraId="63DEF27B" w14:textId="77777777" w:rsidR="00EE3421" w:rsidRDefault="00EE342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BBB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3CDD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BC4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16BAC" w14:textId="77777777" w:rsidR="00EE3421" w:rsidRDefault="00EE3421" w:rsidP="00086E2C">
      <w:pPr>
        <w:spacing w:after="0" w:line="240" w:lineRule="auto"/>
      </w:pPr>
      <w:r>
        <w:separator/>
      </w:r>
    </w:p>
  </w:footnote>
  <w:footnote w:type="continuationSeparator" w:id="0">
    <w:p w14:paraId="3B13B7A6" w14:textId="77777777" w:rsidR="00EE3421" w:rsidRDefault="00EE342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B48A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835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C5C4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04"/>
    <w:rsid w:val="00086E2C"/>
    <w:rsid w:val="000A2E7A"/>
    <w:rsid w:val="002244B7"/>
    <w:rsid w:val="00314D94"/>
    <w:rsid w:val="005435B9"/>
    <w:rsid w:val="005F7702"/>
    <w:rsid w:val="00617568"/>
    <w:rsid w:val="006E68FA"/>
    <w:rsid w:val="007D7504"/>
    <w:rsid w:val="008E56AD"/>
    <w:rsid w:val="00AF65CA"/>
    <w:rsid w:val="00ED3A55"/>
    <w:rsid w:val="00EE3421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1B6D9"/>
  <w15:chartTrackingRefBased/>
  <w15:docId w15:val="{3106EA1D-93AC-41F1-8863-4C238F3C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2026-05-14T09:44:00Z</dcterms:created>
  <dcterms:modified xsi:type="dcterms:W3CDTF">2026-05-14T09:45:00Z</dcterms:modified>
</cp:coreProperties>
</file>