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90AF" w14:textId="77777777" w:rsidR="00AC38D1" w:rsidRDefault="00AC38D1" w:rsidP="00AC38D1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CANDYCH</w:t>
      </w:r>
      <w:r>
        <w:rPr>
          <w:rFonts w:cs="Times New Roman"/>
        </w:rPr>
        <w:t xml:space="preserve">      (fl.1460)</w:t>
      </w:r>
    </w:p>
    <w:p w14:paraId="66EF5C98" w14:textId="77777777" w:rsidR="00AC38D1" w:rsidRDefault="00AC38D1" w:rsidP="00AC38D1">
      <w:pPr>
        <w:pStyle w:val="NoSpacing"/>
        <w:rPr>
          <w:rFonts w:cs="Times New Roman"/>
        </w:rPr>
      </w:pPr>
      <w:r>
        <w:rPr>
          <w:rFonts w:cs="Times New Roman"/>
        </w:rPr>
        <w:t>of Plymstock, Devon. Husbandman.</w:t>
      </w:r>
    </w:p>
    <w:p w14:paraId="07C016F4" w14:textId="77777777" w:rsidR="00AC38D1" w:rsidRDefault="00AC38D1" w:rsidP="00AC38D1">
      <w:pPr>
        <w:pStyle w:val="NoSpacing"/>
        <w:rPr>
          <w:rFonts w:cs="Times New Roman"/>
        </w:rPr>
      </w:pPr>
    </w:p>
    <w:p w14:paraId="6F3D390C" w14:textId="77777777" w:rsidR="00AC38D1" w:rsidRDefault="00AC38D1" w:rsidP="00AC38D1">
      <w:pPr>
        <w:pStyle w:val="NoSpacing"/>
        <w:rPr>
          <w:rFonts w:cs="Times New Roman"/>
        </w:rPr>
      </w:pPr>
    </w:p>
    <w:p w14:paraId="1AC27A39" w14:textId="77777777" w:rsidR="00AC38D1" w:rsidRDefault="00AC38D1" w:rsidP="00AC38D1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 xml:space="preserve">John Frankcheyne(q.v.) brought a plaint of trespass against him and </w:t>
      </w:r>
    </w:p>
    <w:p w14:paraId="31D78FBC" w14:textId="77777777" w:rsidR="00AC38D1" w:rsidRDefault="00AC38D1" w:rsidP="00AC38D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4 others.      </w:t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35B1ED86" w14:textId="77777777" w:rsidR="00AC38D1" w:rsidRDefault="00AC38D1" w:rsidP="00AC38D1">
      <w:pPr>
        <w:pStyle w:val="NoSpacing"/>
        <w:rPr>
          <w:rFonts w:cs="Times New Roman"/>
        </w:rPr>
      </w:pPr>
    </w:p>
    <w:p w14:paraId="05F1F970" w14:textId="77777777" w:rsidR="00AC38D1" w:rsidRDefault="00AC38D1" w:rsidP="00AC38D1">
      <w:pPr>
        <w:pStyle w:val="NoSpacing"/>
        <w:rPr>
          <w:rFonts w:cs="Times New Roman"/>
        </w:rPr>
      </w:pPr>
    </w:p>
    <w:p w14:paraId="2EFAE34E" w14:textId="77777777" w:rsidR="00AC38D1" w:rsidRDefault="00AC38D1" w:rsidP="00AC38D1">
      <w:pPr>
        <w:pStyle w:val="NoSpacing"/>
        <w:rPr>
          <w:rFonts w:cs="Times New Roman"/>
        </w:rPr>
      </w:pPr>
      <w:r>
        <w:rPr>
          <w:rFonts w:cs="Times New Roman"/>
        </w:rPr>
        <w:t>7 June 2026</w:t>
      </w:r>
    </w:p>
    <w:p w14:paraId="4225977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7E78C" w14:textId="77777777" w:rsidR="00C0367A" w:rsidRDefault="00C0367A" w:rsidP="00086E2C">
      <w:pPr>
        <w:spacing w:after="0" w:line="240" w:lineRule="auto"/>
      </w:pPr>
      <w:r>
        <w:separator/>
      </w:r>
    </w:p>
  </w:endnote>
  <w:endnote w:type="continuationSeparator" w:id="0">
    <w:p w14:paraId="35D0CFA9" w14:textId="77777777" w:rsidR="00C0367A" w:rsidRDefault="00C0367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5F1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C196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D6E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AD5F" w14:textId="77777777" w:rsidR="00C0367A" w:rsidRDefault="00C0367A" w:rsidP="00086E2C">
      <w:pPr>
        <w:spacing w:after="0" w:line="240" w:lineRule="auto"/>
      </w:pPr>
      <w:r>
        <w:separator/>
      </w:r>
    </w:p>
  </w:footnote>
  <w:footnote w:type="continuationSeparator" w:id="0">
    <w:p w14:paraId="22C56396" w14:textId="77777777" w:rsidR="00C0367A" w:rsidRDefault="00C0367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895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627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19E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D1"/>
    <w:rsid w:val="00086E2C"/>
    <w:rsid w:val="000A2E7A"/>
    <w:rsid w:val="002244B7"/>
    <w:rsid w:val="00314D94"/>
    <w:rsid w:val="005129B1"/>
    <w:rsid w:val="005435B9"/>
    <w:rsid w:val="00617568"/>
    <w:rsid w:val="006E68FA"/>
    <w:rsid w:val="008E56AD"/>
    <w:rsid w:val="00AC38D1"/>
    <w:rsid w:val="00AF65CA"/>
    <w:rsid w:val="00C0367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DC224"/>
  <w15:chartTrackingRefBased/>
  <w15:docId w15:val="{0CCE8306-F33F-4F57-96F9-CC568582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2026-06-10T21:50:00Z</dcterms:created>
  <dcterms:modified xsi:type="dcterms:W3CDTF">2026-06-10T21:51:00Z</dcterms:modified>
</cp:coreProperties>
</file>