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802F4" w14:textId="77777777" w:rsidR="00961EE6" w:rsidRDefault="00961EE6" w:rsidP="00961EE6">
      <w:pPr>
        <w:pStyle w:val="NoSpacing"/>
      </w:pPr>
      <w:r>
        <w:rPr>
          <w:u w:val="single"/>
        </w:rPr>
        <w:t>Thomas CAMPSALL</w:t>
      </w:r>
      <w:r>
        <w:t xml:space="preserve">       (fl.1427)</w:t>
      </w:r>
    </w:p>
    <w:p w14:paraId="7CF64718" w14:textId="77777777" w:rsidR="00961EE6" w:rsidRDefault="00961EE6" w:rsidP="00961EE6">
      <w:pPr>
        <w:pStyle w:val="NoSpacing"/>
      </w:pPr>
      <w:r>
        <w:t>of Acaster Malbis, Yorkshire.</w:t>
      </w:r>
    </w:p>
    <w:p w14:paraId="0F12589C" w14:textId="77777777" w:rsidR="00961EE6" w:rsidRDefault="00961EE6" w:rsidP="00961EE6">
      <w:pPr>
        <w:pStyle w:val="NoSpacing"/>
      </w:pPr>
    </w:p>
    <w:p w14:paraId="4DDE19EF" w14:textId="77777777" w:rsidR="00961EE6" w:rsidRDefault="00961EE6" w:rsidP="00961EE6">
      <w:pPr>
        <w:pStyle w:val="NoSpacing"/>
      </w:pPr>
    </w:p>
    <w:p w14:paraId="5C95C7AE" w14:textId="77777777" w:rsidR="00961EE6" w:rsidRDefault="00961EE6" w:rsidP="00961EE6">
      <w:pPr>
        <w:pStyle w:val="NoSpacing"/>
      </w:pPr>
      <w:r>
        <w:t>Son of John Campsall of Acaster(q.v.).</w:t>
      </w:r>
    </w:p>
    <w:p w14:paraId="791A4097" w14:textId="77777777" w:rsidR="00961EE6" w:rsidRDefault="00961EE6" w:rsidP="00961EE6">
      <w:pPr>
        <w:pStyle w:val="NoSpacing"/>
      </w:pPr>
      <w:r>
        <w:t>(“Yorkshire Deeds” vol.2 pub. Cambridge University Press 2013 p.4)</w:t>
      </w:r>
    </w:p>
    <w:p w14:paraId="7F2CCDA6" w14:textId="77777777" w:rsidR="00961EE6" w:rsidRDefault="00961EE6" w:rsidP="00961EE6">
      <w:pPr>
        <w:pStyle w:val="NoSpacing"/>
      </w:pPr>
    </w:p>
    <w:p w14:paraId="74DA4F9D" w14:textId="77777777" w:rsidR="00961EE6" w:rsidRDefault="00961EE6" w:rsidP="00961EE6">
      <w:pPr>
        <w:pStyle w:val="NoSpacing"/>
      </w:pPr>
    </w:p>
    <w:p w14:paraId="762D330B" w14:textId="77777777" w:rsidR="00961EE6" w:rsidRDefault="00961EE6" w:rsidP="00961EE6">
      <w:pPr>
        <w:pStyle w:val="NoSpacing"/>
      </w:pPr>
      <w:r>
        <w:t xml:space="preserve">  5 Nov.1427</w:t>
      </w:r>
      <w:r>
        <w:tab/>
        <w:t>His father granted him a bovate of land with ½ acre of meadow in Acaster</w:t>
      </w:r>
    </w:p>
    <w:p w14:paraId="3F0C1453" w14:textId="77777777" w:rsidR="00961EE6" w:rsidRDefault="00961EE6" w:rsidP="00961EE6">
      <w:pPr>
        <w:pStyle w:val="NoSpacing"/>
      </w:pPr>
      <w:r>
        <w:tab/>
      </w:r>
      <w:r>
        <w:tab/>
        <w:t>Malbis.    (ibid.)</w:t>
      </w:r>
    </w:p>
    <w:p w14:paraId="4D747A36" w14:textId="77777777" w:rsidR="00961EE6" w:rsidRDefault="00961EE6" w:rsidP="00961EE6">
      <w:pPr>
        <w:pStyle w:val="NoSpacing"/>
      </w:pPr>
    </w:p>
    <w:p w14:paraId="08813D17" w14:textId="77777777" w:rsidR="00961EE6" w:rsidRDefault="00961EE6" w:rsidP="00961EE6">
      <w:pPr>
        <w:pStyle w:val="NoSpacing"/>
      </w:pPr>
    </w:p>
    <w:p w14:paraId="61115C2B" w14:textId="77777777" w:rsidR="00961EE6" w:rsidRDefault="00961EE6" w:rsidP="00961EE6">
      <w:pPr>
        <w:pStyle w:val="NoSpacing"/>
      </w:pPr>
      <w:r>
        <w:t>10 May 2026</w:t>
      </w:r>
    </w:p>
    <w:p w14:paraId="4E4AEA4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4F979" w14:textId="77777777" w:rsidR="00317EC2" w:rsidRDefault="00317EC2" w:rsidP="00086E2C">
      <w:pPr>
        <w:spacing w:after="0" w:line="240" w:lineRule="auto"/>
      </w:pPr>
      <w:r>
        <w:separator/>
      </w:r>
    </w:p>
  </w:endnote>
  <w:endnote w:type="continuationSeparator" w:id="0">
    <w:p w14:paraId="258F13AC" w14:textId="77777777" w:rsidR="00317EC2" w:rsidRDefault="00317EC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9725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A470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62D3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7BA7A" w14:textId="77777777" w:rsidR="00317EC2" w:rsidRDefault="00317EC2" w:rsidP="00086E2C">
      <w:pPr>
        <w:spacing w:after="0" w:line="240" w:lineRule="auto"/>
      </w:pPr>
      <w:r>
        <w:separator/>
      </w:r>
    </w:p>
  </w:footnote>
  <w:footnote w:type="continuationSeparator" w:id="0">
    <w:p w14:paraId="26660CBF" w14:textId="77777777" w:rsidR="00317EC2" w:rsidRDefault="00317EC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7626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358A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2B9D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EE6"/>
    <w:rsid w:val="00086E2C"/>
    <w:rsid w:val="000A2E7A"/>
    <w:rsid w:val="002244B7"/>
    <w:rsid w:val="00314D94"/>
    <w:rsid w:val="00317EC2"/>
    <w:rsid w:val="00353427"/>
    <w:rsid w:val="005435B9"/>
    <w:rsid w:val="00617568"/>
    <w:rsid w:val="006E68FA"/>
    <w:rsid w:val="008E56AD"/>
    <w:rsid w:val="00961EE6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C8714"/>
  <w15:chartTrackingRefBased/>
  <w15:docId w15:val="{48AEAF9B-23F6-412F-869E-C41AA61A1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2026-05-12T19:27:00Z</dcterms:created>
  <dcterms:modified xsi:type="dcterms:W3CDTF">2026-05-12T19:28:00Z</dcterms:modified>
</cp:coreProperties>
</file>