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791EB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CAMPE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(fl.1417)</w:t>
      </w:r>
    </w:p>
    <w:p w14:paraId="3D55BD50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D4C70D8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91CC96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26039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55123A5B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3755921F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68D379AA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13EF56C3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5FE02ECF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70AF57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0364EA" w14:textId="77777777" w:rsidR="006C4DBA" w:rsidRDefault="006C4DBA" w:rsidP="006C4D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November 2025</w:t>
      </w:r>
    </w:p>
    <w:p w14:paraId="618A70F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75D6B" w14:textId="77777777" w:rsidR="001A6730" w:rsidRDefault="001A6730" w:rsidP="00086E2C">
      <w:pPr>
        <w:spacing w:after="0" w:line="240" w:lineRule="auto"/>
      </w:pPr>
      <w:r>
        <w:separator/>
      </w:r>
    </w:p>
  </w:endnote>
  <w:endnote w:type="continuationSeparator" w:id="0">
    <w:p w14:paraId="3B3B8148" w14:textId="77777777" w:rsidR="001A6730" w:rsidRDefault="001A673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49EE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75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C6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F7F0E" w14:textId="77777777" w:rsidR="001A6730" w:rsidRDefault="001A6730" w:rsidP="00086E2C">
      <w:pPr>
        <w:spacing w:after="0" w:line="240" w:lineRule="auto"/>
      </w:pPr>
      <w:r>
        <w:separator/>
      </w:r>
    </w:p>
  </w:footnote>
  <w:footnote w:type="continuationSeparator" w:id="0">
    <w:p w14:paraId="1F5784CC" w14:textId="77777777" w:rsidR="001A6730" w:rsidRDefault="001A673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6A41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BA7E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6B31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DBA"/>
    <w:rsid w:val="00086E2C"/>
    <w:rsid w:val="000A2E7A"/>
    <w:rsid w:val="001A6730"/>
    <w:rsid w:val="002244B7"/>
    <w:rsid w:val="00314D94"/>
    <w:rsid w:val="00617568"/>
    <w:rsid w:val="006C4DBA"/>
    <w:rsid w:val="006E68FA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4AE2"/>
  <w15:chartTrackingRefBased/>
  <w15:docId w15:val="{A712660C-14FD-4098-9953-83896D54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C4DBA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6C4DB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263</Characters>
  <Application>Microsoft Office Word</Application>
  <DocSecurity>0</DocSecurity>
  <Lines>12</Lines>
  <Paragraphs>8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2026-01-09T21:04:00Z</dcterms:created>
  <dcterms:modified xsi:type="dcterms:W3CDTF">2026-01-09T21:05:00Z</dcterms:modified>
</cp:coreProperties>
</file>