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3D98F0" w14:textId="77777777" w:rsidR="00295527" w:rsidRDefault="00295527" w:rsidP="00295527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  <w:u w:val="single"/>
        </w:rPr>
        <w:t>Oliver CAMER</w:t>
      </w:r>
      <w:r>
        <w:rPr>
          <w:rFonts w:cs="Times New Roman"/>
        </w:rPr>
        <w:t xml:space="preserve">        (fl.1483)</w:t>
      </w:r>
    </w:p>
    <w:p w14:paraId="1C2133BD" w14:textId="77777777" w:rsidR="00295527" w:rsidRDefault="00295527" w:rsidP="00295527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40CA9993" w14:textId="77777777" w:rsidR="00295527" w:rsidRDefault="00295527" w:rsidP="00295527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377273EB" w14:textId="77777777" w:rsidR="00295527" w:rsidRDefault="00295527" w:rsidP="00295527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  <w:t>1483</w:t>
      </w:r>
      <w:r>
        <w:rPr>
          <w:rFonts w:cs="Times New Roman"/>
        </w:rPr>
        <w:tab/>
        <w:t>He was a member of Prince Edward’s household.</w:t>
      </w:r>
    </w:p>
    <w:p w14:paraId="3CD5DE34" w14:textId="77777777" w:rsidR="00295527" w:rsidRPr="00981558" w:rsidRDefault="00295527" w:rsidP="00295527">
      <w:pPr>
        <w:pStyle w:val="NoSpacing"/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>(“The Lordship of Middleham in 1465-6 and 1473-4 edited by Livia Vissa-Fuchs,</w:t>
      </w:r>
    </w:p>
    <w:p w14:paraId="73BA56F1" w14:textId="77777777" w:rsidR="00295527" w:rsidRPr="00981558" w:rsidRDefault="00295527" w:rsidP="00295527">
      <w:pPr>
        <w:pStyle w:val="NoSpacing"/>
        <w:ind w:left="1440"/>
        <w:rPr>
          <w:rFonts w:cs="Times New Roman"/>
        </w:rPr>
      </w:pPr>
      <w:r w:rsidRPr="00981558">
        <w:rPr>
          <w:rFonts w:cs="Times New Roman"/>
        </w:rPr>
        <w:t>Jonathan Mackman and Anne F. Sutton” published by the York History Trust in</w:t>
      </w:r>
    </w:p>
    <w:p w14:paraId="4EA64486" w14:textId="77777777" w:rsidR="00295527" w:rsidRDefault="00295527" w:rsidP="00295527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ab/>
      </w:r>
      <w:r>
        <w:rPr>
          <w:rFonts w:cs="Times New Roman"/>
        </w:rPr>
        <w:tab/>
      </w:r>
      <w:r w:rsidRPr="00981558">
        <w:rPr>
          <w:rFonts w:cs="Times New Roman"/>
        </w:rPr>
        <w:t xml:space="preserve">association with Shaun Tyas, 2023 </w:t>
      </w:r>
      <w:r>
        <w:rPr>
          <w:rFonts w:cs="Times New Roman"/>
        </w:rPr>
        <w:t>p.153)</w:t>
      </w:r>
    </w:p>
    <w:p w14:paraId="5B9FB4F3" w14:textId="77777777" w:rsidR="00295527" w:rsidRDefault="00295527" w:rsidP="00295527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18EDBA2D" w14:textId="77777777" w:rsidR="00295527" w:rsidRDefault="00295527" w:rsidP="00295527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</w:p>
    <w:p w14:paraId="730C1966" w14:textId="77777777" w:rsidR="00295527" w:rsidRDefault="00295527" w:rsidP="00295527">
      <w:pPr>
        <w:pStyle w:val="NoSpacing"/>
        <w:tabs>
          <w:tab w:val="left" w:pos="720"/>
          <w:tab w:val="left" w:pos="1440"/>
          <w:tab w:val="left" w:pos="5964"/>
        </w:tabs>
        <w:rPr>
          <w:rFonts w:cs="Times New Roman"/>
        </w:rPr>
      </w:pPr>
      <w:r>
        <w:rPr>
          <w:rFonts w:cs="Times New Roman"/>
        </w:rPr>
        <w:t>7 May 2026</w:t>
      </w:r>
    </w:p>
    <w:p w14:paraId="33412A0C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 w:rsidSect="0029552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106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CD01A7" w14:textId="77777777" w:rsidR="00EA5542" w:rsidRDefault="00EA5542" w:rsidP="00086E2C">
      <w:pPr>
        <w:spacing w:after="0" w:line="240" w:lineRule="auto"/>
      </w:pPr>
      <w:r>
        <w:separator/>
      </w:r>
    </w:p>
  </w:endnote>
  <w:endnote w:type="continuationSeparator" w:id="0">
    <w:p w14:paraId="4889DFB6" w14:textId="77777777" w:rsidR="00EA5542" w:rsidRDefault="00EA5542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BA5ADA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F5FE82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044600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9D6D8C" w14:textId="77777777" w:rsidR="00EA5542" w:rsidRDefault="00EA5542" w:rsidP="00086E2C">
      <w:pPr>
        <w:spacing w:after="0" w:line="240" w:lineRule="auto"/>
      </w:pPr>
      <w:r>
        <w:separator/>
      </w:r>
    </w:p>
  </w:footnote>
  <w:footnote w:type="continuationSeparator" w:id="0">
    <w:p w14:paraId="1A83D52B" w14:textId="77777777" w:rsidR="00EA5542" w:rsidRDefault="00EA5542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53222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487C00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20D053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527"/>
    <w:rsid w:val="00086E2C"/>
    <w:rsid w:val="000A2E7A"/>
    <w:rsid w:val="002244B7"/>
    <w:rsid w:val="00295527"/>
    <w:rsid w:val="00314D94"/>
    <w:rsid w:val="005435B9"/>
    <w:rsid w:val="00617568"/>
    <w:rsid w:val="006E68FA"/>
    <w:rsid w:val="008E56AD"/>
    <w:rsid w:val="009E21FF"/>
    <w:rsid w:val="00AF65CA"/>
    <w:rsid w:val="00EA5542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4889E6"/>
  <w15:chartTrackingRefBased/>
  <w15:docId w15:val="{BFC482FD-E92F-432C-907D-CA44FDD43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44</Words>
  <Characters>253</Characters>
  <Application>Microsoft Office Word</Application>
  <DocSecurity>0</DocSecurity>
  <Lines>2</Lines>
  <Paragraphs>1</Paragraphs>
  <ScaleCrop>false</ScaleCrop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2026-05-07T22:57:00Z</dcterms:created>
  <dcterms:modified xsi:type="dcterms:W3CDTF">2026-05-07T22:58:00Z</dcterms:modified>
</cp:coreProperties>
</file>