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D7E7C" w14:textId="77777777" w:rsidR="007A5F17" w:rsidRDefault="007A5F17" w:rsidP="007A5F17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Henry CAM</w:t>
      </w:r>
      <w:r>
        <w:rPr>
          <w:rFonts w:ascii="Times New Roman" w:hAnsi="Times New Roman" w:cs="Times New Roman"/>
          <w:lang w:val="en-US"/>
        </w:rPr>
        <w:t xml:space="preserve">        (fl.1485)</w:t>
      </w:r>
    </w:p>
    <w:p w14:paraId="765A0A2C" w14:textId="77777777" w:rsidR="007A5F17" w:rsidRDefault="007A5F17" w:rsidP="007A5F17">
      <w:pPr>
        <w:pStyle w:val="NoSpacing"/>
        <w:rPr>
          <w:rFonts w:ascii="Times New Roman" w:hAnsi="Times New Roman" w:cs="Times New Roman"/>
          <w:lang w:val="en-US"/>
        </w:rPr>
      </w:pPr>
    </w:p>
    <w:p w14:paraId="774543D9" w14:textId="77777777" w:rsidR="007A5F17" w:rsidRDefault="007A5F17" w:rsidP="007A5F17">
      <w:pPr>
        <w:pStyle w:val="NoSpacing"/>
        <w:rPr>
          <w:rFonts w:ascii="Times New Roman" w:hAnsi="Times New Roman" w:cs="Times New Roman"/>
          <w:lang w:val="en-US"/>
        </w:rPr>
      </w:pPr>
    </w:p>
    <w:p w14:paraId="3748E46D" w14:textId="77777777" w:rsidR="007A5F17" w:rsidRDefault="007A5F17" w:rsidP="007A5F17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27 Jan.1485</w:t>
      </w:r>
      <w:r>
        <w:rPr>
          <w:rFonts w:ascii="Times New Roman" w:hAnsi="Times New Roman" w:cs="Times New Roman"/>
          <w:lang w:val="en-US"/>
        </w:rPr>
        <w:tab/>
        <w:t>He was granted a general pardon.   (C.P.R. 1476-85 p.526)</w:t>
      </w:r>
    </w:p>
    <w:p w14:paraId="02700889" w14:textId="77777777" w:rsidR="007A5F17" w:rsidRDefault="007A5F17" w:rsidP="007A5F17">
      <w:pPr>
        <w:pStyle w:val="NoSpacing"/>
        <w:rPr>
          <w:rFonts w:ascii="Times New Roman" w:hAnsi="Times New Roman" w:cs="Times New Roman"/>
          <w:lang w:val="en-US"/>
        </w:rPr>
      </w:pPr>
    </w:p>
    <w:p w14:paraId="1F042891" w14:textId="77777777" w:rsidR="007A5F17" w:rsidRDefault="007A5F17" w:rsidP="007A5F17">
      <w:pPr>
        <w:pStyle w:val="NoSpacing"/>
        <w:rPr>
          <w:rFonts w:ascii="Times New Roman" w:hAnsi="Times New Roman" w:cs="Times New Roman"/>
          <w:lang w:val="en-US"/>
        </w:rPr>
      </w:pPr>
    </w:p>
    <w:p w14:paraId="7D951060" w14:textId="77777777" w:rsidR="007A5F17" w:rsidRDefault="007A5F17" w:rsidP="007A5F17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15 February 2026</w:t>
      </w:r>
    </w:p>
    <w:p w14:paraId="19380CC4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319BDF" w14:textId="77777777" w:rsidR="00A5649C" w:rsidRDefault="00A5649C" w:rsidP="00086E2C">
      <w:pPr>
        <w:spacing w:after="0" w:line="240" w:lineRule="auto"/>
      </w:pPr>
      <w:r>
        <w:separator/>
      </w:r>
    </w:p>
  </w:endnote>
  <w:endnote w:type="continuationSeparator" w:id="0">
    <w:p w14:paraId="6FE935B6" w14:textId="77777777" w:rsidR="00A5649C" w:rsidRDefault="00A5649C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ED3BD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BC250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4ABC7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E27F61" w14:textId="77777777" w:rsidR="00A5649C" w:rsidRDefault="00A5649C" w:rsidP="00086E2C">
      <w:pPr>
        <w:spacing w:after="0" w:line="240" w:lineRule="auto"/>
      </w:pPr>
      <w:r>
        <w:separator/>
      </w:r>
    </w:p>
  </w:footnote>
  <w:footnote w:type="continuationSeparator" w:id="0">
    <w:p w14:paraId="4A518F61" w14:textId="77777777" w:rsidR="00A5649C" w:rsidRDefault="00A5649C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71EAD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63244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5530B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F17"/>
    <w:rsid w:val="00086E2C"/>
    <w:rsid w:val="000A2E7A"/>
    <w:rsid w:val="002244B7"/>
    <w:rsid w:val="00314D94"/>
    <w:rsid w:val="00617568"/>
    <w:rsid w:val="006E68FA"/>
    <w:rsid w:val="007A5F17"/>
    <w:rsid w:val="00A5649C"/>
    <w:rsid w:val="00B76494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019B55"/>
  <w15:chartTrackingRefBased/>
  <w15:docId w15:val="{3C791248-F5B4-4461-B016-9E0D7B32F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7A5F1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20</Words>
  <Characters>99</Characters>
  <Application>Microsoft Office Word</Application>
  <DocSecurity>0</DocSecurity>
  <Lines>3</Lines>
  <Paragraphs>2</Paragraphs>
  <ScaleCrop>false</ScaleCrop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2026-02-15T22:52:00Z</dcterms:created>
  <dcterms:modified xsi:type="dcterms:W3CDTF">2026-02-15T22:52:00Z</dcterms:modified>
</cp:coreProperties>
</file>