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5918C" w14:textId="77777777" w:rsidR="00A857A5" w:rsidRDefault="00A857A5" w:rsidP="00A857A5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CALVERLEY</w:t>
      </w:r>
      <w:r>
        <w:rPr>
          <w:rFonts w:cs="Times New Roman"/>
          <w:lang w:val="en-US"/>
        </w:rPr>
        <w:t xml:space="preserve">         (fl.1495)</w:t>
      </w:r>
    </w:p>
    <w:p w14:paraId="25ED8286" w14:textId="77777777" w:rsidR="00A857A5" w:rsidRDefault="00A857A5" w:rsidP="00A857A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Grub Street, </w:t>
      </w:r>
      <w:proofErr w:type="spellStart"/>
      <w:r>
        <w:rPr>
          <w:rFonts w:cs="Times New Roman"/>
          <w:lang w:val="en-US"/>
        </w:rPr>
        <w:t>St.Giles</w:t>
      </w:r>
      <w:proofErr w:type="spellEnd"/>
      <w:r>
        <w:rPr>
          <w:rFonts w:cs="Times New Roman"/>
          <w:lang w:val="en-US"/>
        </w:rPr>
        <w:t xml:space="preserve"> Cripplegate, London. Yeoman.</w:t>
      </w:r>
    </w:p>
    <w:p w14:paraId="23B52047" w14:textId="77777777" w:rsidR="00A857A5" w:rsidRDefault="00A857A5" w:rsidP="00A857A5">
      <w:pPr>
        <w:pStyle w:val="NoSpacing"/>
        <w:rPr>
          <w:rFonts w:cs="Times New Roman"/>
          <w:lang w:val="en-US"/>
        </w:rPr>
      </w:pPr>
    </w:p>
    <w:p w14:paraId="76A41636" w14:textId="77777777" w:rsidR="00A857A5" w:rsidRDefault="00A857A5" w:rsidP="00A857A5">
      <w:pPr>
        <w:pStyle w:val="NoSpacing"/>
        <w:rPr>
          <w:rFonts w:cs="Times New Roman"/>
          <w:lang w:val="en-US"/>
        </w:rPr>
      </w:pPr>
    </w:p>
    <w:p w14:paraId="0FF50E54" w14:textId="77777777" w:rsidR="00A857A5" w:rsidRDefault="00A857A5" w:rsidP="00A857A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 xml:space="preserve">Cecily Moleyns(q.v.), widow of Robert Moleyns, brought an appeal of </w:t>
      </w:r>
    </w:p>
    <w:p w14:paraId="473377F8" w14:textId="77777777" w:rsidR="00A857A5" w:rsidRDefault="00A857A5" w:rsidP="00A857A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homicide against him and 2 others.</w:t>
      </w:r>
    </w:p>
    <w:p w14:paraId="1C8E3B90" w14:textId="77777777" w:rsidR="00A857A5" w:rsidRDefault="00A857A5" w:rsidP="00A857A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178FCE52" w14:textId="77777777" w:rsidR="00A857A5" w:rsidRDefault="00A857A5" w:rsidP="00A857A5">
      <w:pPr>
        <w:pStyle w:val="NoSpacing"/>
        <w:rPr>
          <w:rFonts w:cs="Times New Roman"/>
          <w:lang w:val="en-US"/>
        </w:rPr>
      </w:pPr>
    </w:p>
    <w:p w14:paraId="02EACC73" w14:textId="77777777" w:rsidR="00A857A5" w:rsidRDefault="00A857A5" w:rsidP="00A857A5">
      <w:pPr>
        <w:pStyle w:val="NoSpacing"/>
        <w:rPr>
          <w:rFonts w:cs="Times New Roman"/>
          <w:lang w:val="en-US"/>
        </w:rPr>
      </w:pPr>
    </w:p>
    <w:p w14:paraId="04B21526" w14:textId="77777777" w:rsidR="00A857A5" w:rsidRPr="00435956" w:rsidRDefault="00A857A5" w:rsidP="00A857A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9 May 2026                                                                                                                                     </w:t>
      </w:r>
    </w:p>
    <w:p w14:paraId="2E50D10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E2E01" w14:textId="77777777" w:rsidR="00141E50" w:rsidRDefault="00141E50" w:rsidP="00086E2C">
      <w:pPr>
        <w:spacing w:after="0" w:line="240" w:lineRule="auto"/>
      </w:pPr>
      <w:r>
        <w:separator/>
      </w:r>
    </w:p>
  </w:endnote>
  <w:endnote w:type="continuationSeparator" w:id="0">
    <w:p w14:paraId="40D6A4AB" w14:textId="77777777" w:rsidR="00141E50" w:rsidRDefault="00141E5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373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BF0B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49E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E868" w14:textId="77777777" w:rsidR="00141E50" w:rsidRDefault="00141E50" w:rsidP="00086E2C">
      <w:pPr>
        <w:spacing w:after="0" w:line="240" w:lineRule="auto"/>
      </w:pPr>
      <w:r>
        <w:separator/>
      </w:r>
    </w:p>
  </w:footnote>
  <w:footnote w:type="continuationSeparator" w:id="0">
    <w:p w14:paraId="3EF4998A" w14:textId="77777777" w:rsidR="00141E50" w:rsidRDefault="00141E5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B12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562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BD4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A5"/>
    <w:rsid w:val="00086E2C"/>
    <w:rsid w:val="000A2E7A"/>
    <w:rsid w:val="00141E50"/>
    <w:rsid w:val="002244B7"/>
    <w:rsid w:val="00314D94"/>
    <w:rsid w:val="005435B9"/>
    <w:rsid w:val="00617568"/>
    <w:rsid w:val="006E68FA"/>
    <w:rsid w:val="008E56AD"/>
    <w:rsid w:val="009B78AA"/>
    <w:rsid w:val="00A857A5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2AF8"/>
  <w15:chartTrackingRefBased/>
  <w15:docId w15:val="{67472E95-83C7-4146-9C97-D24B694E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857A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2026-05-12T06:32:00Z</dcterms:created>
  <dcterms:modified xsi:type="dcterms:W3CDTF">2026-05-12T06:32:00Z</dcterms:modified>
</cp:coreProperties>
</file>