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F932C" w14:textId="3712A6F5" w:rsidR="00BD3349" w:rsidRDefault="00635299" w:rsidP="009C6B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CALVERLEY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d.ca.1488)</w:t>
      </w:r>
    </w:p>
    <w:p w14:paraId="32C9A144" w14:textId="77777777" w:rsidR="00635299" w:rsidRDefault="00635299" w:rsidP="009C6B66">
      <w:pPr>
        <w:pStyle w:val="NoSpacing"/>
        <w:rPr>
          <w:rFonts w:cs="Times New Roman"/>
          <w:szCs w:val="24"/>
        </w:rPr>
      </w:pPr>
    </w:p>
    <w:p w14:paraId="34B66462" w14:textId="77777777" w:rsidR="00635299" w:rsidRDefault="00635299" w:rsidP="009C6B66">
      <w:pPr>
        <w:pStyle w:val="NoSpacing"/>
        <w:rPr>
          <w:rFonts w:cs="Times New Roman"/>
          <w:szCs w:val="24"/>
        </w:rPr>
      </w:pPr>
    </w:p>
    <w:p w14:paraId="2ECB28C3" w14:textId="6E36EE89" w:rsidR="00635299" w:rsidRDefault="00635299" w:rsidP="009C6B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Oct.1488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Yorkshire.</w:t>
      </w:r>
    </w:p>
    <w:p w14:paraId="19ED8372" w14:textId="3158C7FA" w:rsidR="00635299" w:rsidRDefault="00635299" w:rsidP="009C6B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p.86)</w:t>
      </w:r>
    </w:p>
    <w:p w14:paraId="36935814" w14:textId="77777777" w:rsidR="00635299" w:rsidRDefault="00635299" w:rsidP="009C6B66">
      <w:pPr>
        <w:pStyle w:val="NoSpacing"/>
        <w:rPr>
          <w:rFonts w:cs="Times New Roman"/>
          <w:szCs w:val="24"/>
        </w:rPr>
      </w:pPr>
    </w:p>
    <w:p w14:paraId="0FC5979E" w14:textId="77777777" w:rsidR="00635299" w:rsidRDefault="00635299" w:rsidP="009C6B66">
      <w:pPr>
        <w:pStyle w:val="NoSpacing"/>
        <w:rPr>
          <w:rFonts w:cs="Times New Roman"/>
          <w:szCs w:val="24"/>
        </w:rPr>
      </w:pPr>
    </w:p>
    <w:p w14:paraId="4C04125D" w14:textId="157DB4F2" w:rsidR="00635299" w:rsidRDefault="00635299" w:rsidP="009C6B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39C14187" w14:textId="77777777" w:rsidR="00635299" w:rsidRPr="00635299" w:rsidRDefault="00635299" w:rsidP="009C6B66">
      <w:pPr>
        <w:pStyle w:val="NoSpacing"/>
        <w:rPr>
          <w:rFonts w:cs="Times New Roman"/>
          <w:szCs w:val="24"/>
        </w:rPr>
      </w:pPr>
    </w:p>
    <w:p w14:paraId="37CBE933" w14:textId="77777777" w:rsidR="00CD68D6" w:rsidRPr="003F65F4" w:rsidRDefault="00CD68D6" w:rsidP="009C6B66">
      <w:pPr>
        <w:pStyle w:val="NoSpacing"/>
        <w:rPr>
          <w:rFonts w:cs="Times New Roman"/>
          <w:szCs w:val="24"/>
        </w:rPr>
      </w:pPr>
    </w:p>
    <w:p w14:paraId="21422D02" w14:textId="38DC7C27" w:rsidR="009C6B66" w:rsidRPr="009C6B66" w:rsidRDefault="009C6B66" w:rsidP="009C6B66">
      <w:pPr>
        <w:pStyle w:val="NoSpacing"/>
        <w:rPr>
          <w:rFonts w:cs="Times New Roman"/>
          <w:szCs w:val="24"/>
          <w:u w:val="single"/>
        </w:rPr>
      </w:pPr>
    </w:p>
    <w:p w14:paraId="14DC3E94" w14:textId="26AC924F" w:rsidR="009C6B66" w:rsidRPr="004F229F" w:rsidRDefault="009C6B66" w:rsidP="004F229F">
      <w:pPr>
        <w:pStyle w:val="NoSpacing"/>
        <w:rPr>
          <w:rFonts w:cs="Times New Roman"/>
          <w:szCs w:val="24"/>
        </w:rPr>
      </w:pPr>
    </w:p>
    <w:p w14:paraId="77D43F13" w14:textId="77777777" w:rsidR="004F229F" w:rsidRPr="004F229F" w:rsidRDefault="004F229F" w:rsidP="004F229F">
      <w:pPr>
        <w:pStyle w:val="NoSpacing"/>
        <w:rPr>
          <w:rFonts w:cs="Times New Roman"/>
          <w:szCs w:val="24"/>
        </w:rPr>
      </w:pPr>
    </w:p>
    <w:p w14:paraId="4103572A" w14:textId="37BAD85F" w:rsidR="004F229F" w:rsidRPr="004F229F" w:rsidRDefault="004F229F" w:rsidP="004F229F">
      <w:pPr>
        <w:pStyle w:val="NoSpacing"/>
        <w:rPr>
          <w:rFonts w:cs="Times New Roman"/>
          <w:szCs w:val="24"/>
        </w:rPr>
      </w:pPr>
    </w:p>
    <w:p w14:paraId="60DC9A4A" w14:textId="65C09BB3" w:rsidR="004F229F" w:rsidRPr="004F229F" w:rsidRDefault="004F229F" w:rsidP="004F229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</w:t>
      </w:r>
    </w:p>
    <w:p w14:paraId="214F9517" w14:textId="5D7615AA" w:rsidR="004F229F" w:rsidRPr="004F229F" w:rsidRDefault="004F229F" w:rsidP="004F229F">
      <w:pPr>
        <w:pStyle w:val="NoSpacing"/>
        <w:rPr>
          <w:rFonts w:cs="Times New Roman"/>
          <w:szCs w:val="24"/>
        </w:rPr>
      </w:pPr>
    </w:p>
    <w:p w14:paraId="2EDDA739" w14:textId="278AED8F" w:rsidR="00330FED" w:rsidRPr="00330FED" w:rsidRDefault="00330FED" w:rsidP="00330FED">
      <w:pPr>
        <w:pStyle w:val="NoSpacing"/>
        <w:rPr>
          <w:rFonts w:cs="Times New Roman"/>
          <w:szCs w:val="24"/>
        </w:rPr>
      </w:pPr>
    </w:p>
    <w:p w14:paraId="1669B5D9" w14:textId="4F9794F3" w:rsidR="00330FED" w:rsidRPr="00330FED" w:rsidRDefault="00330FED" w:rsidP="009139A6">
      <w:pPr>
        <w:pStyle w:val="NoSpacing"/>
        <w:rPr>
          <w:rFonts w:cs="Times New Roman"/>
          <w:szCs w:val="24"/>
        </w:rPr>
      </w:pPr>
    </w:p>
    <w:sectPr w:rsidR="00330FED" w:rsidRPr="00330F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A08B1" w14:textId="77777777" w:rsidR="00330FED" w:rsidRDefault="00330FED" w:rsidP="009139A6">
      <w:r>
        <w:separator/>
      </w:r>
    </w:p>
  </w:endnote>
  <w:endnote w:type="continuationSeparator" w:id="0">
    <w:p w14:paraId="7D4F21A6" w14:textId="77777777" w:rsidR="00330FED" w:rsidRDefault="00330F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F4D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4D4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5EF8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D7EBF" w14:textId="77777777" w:rsidR="00330FED" w:rsidRDefault="00330FED" w:rsidP="009139A6">
      <w:r>
        <w:separator/>
      </w:r>
    </w:p>
  </w:footnote>
  <w:footnote w:type="continuationSeparator" w:id="0">
    <w:p w14:paraId="70A23C5B" w14:textId="77777777" w:rsidR="00330FED" w:rsidRDefault="00330F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559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562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5BE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FED"/>
    <w:rsid w:val="000666E0"/>
    <w:rsid w:val="00101CE1"/>
    <w:rsid w:val="002510B7"/>
    <w:rsid w:val="00270799"/>
    <w:rsid w:val="00330FED"/>
    <w:rsid w:val="00363F7C"/>
    <w:rsid w:val="003F65F4"/>
    <w:rsid w:val="00495A56"/>
    <w:rsid w:val="004F229F"/>
    <w:rsid w:val="005C130B"/>
    <w:rsid w:val="00601EB6"/>
    <w:rsid w:val="00635299"/>
    <w:rsid w:val="00761332"/>
    <w:rsid w:val="00826F5C"/>
    <w:rsid w:val="009139A6"/>
    <w:rsid w:val="009411C2"/>
    <w:rsid w:val="009448BB"/>
    <w:rsid w:val="00947624"/>
    <w:rsid w:val="009C6B66"/>
    <w:rsid w:val="00A3176C"/>
    <w:rsid w:val="00A4417A"/>
    <w:rsid w:val="00AE65F8"/>
    <w:rsid w:val="00BA00AB"/>
    <w:rsid w:val="00BD3349"/>
    <w:rsid w:val="00C71834"/>
    <w:rsid w:val="00CB4ED9"/>
    <w:rsid w:val="00CD68D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72FAD"/>
  <w15:chartTrackingRefBased/>
  <w15:docId w15:val="{74B98BF9-0EC0-4980-9F49-33EE9A88B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2024-12-06T08:56:00Z</dcterms:created>
  <dcterms:modified xsi:type="dcterms:W3CDTF">2024-12-06T11:06:00Z</dcterms:modified>
</cp:coreProperties>
</file>