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A71D0" w14:textId="2E5B8F44" w:rsidR="006B2F86" w:rsidRDefault="003750AA" w:rsidP="00E71FC3">
      <w:pPr>
        <w:pStyle w:val="NoSpacing"/>
      </w:pPr>
      <w:r>
        <w:rPr>
          <w:u w:val="single"/>
        </w:rPr>
        <w:t>William CALVERLEY</w:t>
      </w:r>
      <w:r>
        <w:t xml:space="preserve">       (d.1488)</w:t>
      </w:r>
    </w:p>
    <w:p w14:paraId="0993E951" w14:textId="0A6A7217" w:rsidR="003750AA" w:rsidRDefault="003750AA" w:rsidP="00E71FC3">
      <w:pPr>
        <w:pStyle w:val="NoSpacing"/>
      </w:pPr>
    </w:p>
    <w:p w14:paraId="30A78F88" w14:textId="273A3092" w:rsidR="003750AA" w:rsidRDefault="003750AA" w:rsidP="00E71FC3">
      <w:pPr>
        <w:pStyle w:val="NoSpacing"/>
      </w:pPr>
    </w:p>
    <w:p w14:paraId="7E66148C" w14:textId="1908BD14" w:rsidR="003750AA" w:rsidRDefault="003750AA" w:rsidP="00E71FC3">
      <w:pPr>
        <w:pStyle w:val="NoSpacing"/>
      </w:pPr>
      <w:r>
        <w:t>Son of Walter Calverley(q.v.).</w:t>
      </w:r>
    </w:p>
    <w:p w14:paraId="0146203D" w14:textId="7F4A6D7F" w:rsidR="003750AA" w:rsidRDefault="003750AA" w:rsidP="00E71FC3">
      <w:pPr>
        <w:pStyle w:val="NoSpacing"/>
      </w:pPr>
      <w:r>
        <w:t>(Ancestry citing UK and Ireland, Find A Grave Index, 1300s – current)</w:t>
      </w:r>
    </w:p>
    <w:p w14:paraId="65579B0B" w14:textId="730BEBE9" w:rsidR="003750AA" w:rsidRDefault="003750AA" w:rsidP="00E71FC3">
      <w:pPr>
        <w:pStyle w:val="NoSpacing"/>
      </w:pPr>
      <w:r>
        <w:t>= Agnes(q.v.), daughter of John Tempest(q.v.)</w:t>
      </w:r>
      <w:bookmarkStart w:id="0" w:name="_GoBack"/>
      <w:bookmarkEnd w:id="0"/>
      <w:r>
        <w:t xml:space="preserve">   (ibid.)</w:t>
      </w:r>
    </w:p>
    <w:p w14:paraId="43D90589" w14:textId="36010972" w:rsidR="003750AA" w:rsidRDefault="003750AA" w:rsidP="00E71FC3">
      <w:pPr>
        <w:pStyle w:val="NoSpacing"/>
      </w:pPr>
      <w:r>
        <w:t>Children:   William.   (ibid.)</w:t>
      </w:r>
    </w:p>
    <w:p w14:paraId="60D43B4B" w14:textId="46C84E2D" w:rsidR="003750AA" w:rsidRDefault="003750AA" w:rsidP="00E71FC3">
      <w:pPr>
        <w:pStyle w:val="NoSpacing"/>
      </w:pPr>
      <w:r>
        <w:tab/>
        <w:t xml:space="preserve">       Joan(q.v.) = Sir Christopher Lister(q.v.).   (ibid.)</w:t>
      </w:r>
    </w:p>
    <w:p w14:paraId="0D6BE9FE" w14:textId="7FFC8059" w:rsidR="003750AA" w:rsidRDefault="003750AA" w:rsidP="00E71FC3">
      <w:pPr>
        <w:pStyle w:val="NoSpacing"/>
      </w:pPr>
    </w:p>
    <w:p w14:paraId="14D4D6B0" w14:textId="443CD742" w:rsidR="003750AA" w:rsidRDefault="003750AA" w:rsidP="00E71FC3">
      <w:pPr>
        <w:pStyle w:val="NoSpacing"/>
      </w:pPr>
    </w:p>
    <w:p w14:paraId="6D1AD717" w14:textId="211DC3B5" w:rsidR="003750AA" w:rsidRDefault="003750AA" w:rsidP="00E71FC3">
      <w:pPr>
        <w:pStyle w:val="NoSpacing"/>
      </w:pPr>
      <w:r>
        <w:t>22 January 2020</w:t>
      </w:r>
    </w:p>
    <w:p w14:paraId="34EE3EB3" w14:textId="77777777" w:rsidR="003750AA" w:rsidRPr="003750AA" w:rsidRDefault="003750AA" w:rsidP="00E71FC3">
      <w:pPr>
        <w:pStyle w:val="NoSpacing"/>
      </w:pPr>
    </w:p>
    <w:sectPr w:rsidR="003750AA" w:rsidRPr="003750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DB953" w14:textId="77777777" w:rsidR="003750AA" w:rsidRDefault="003750AA" w:rsidP="00E71FC3">
      <w:pPr>
        <w:spacing w:after="0" w:line="240" w:lineRule="auto"/>
      </w:pPr>
      <w:r>
        <w:separator/>
      </w:r>
    </w:p>
  </w:endnote>
  <w:endnote w:type="continuationSeparator" w:id="0">
    <w:p w14:paraId="7588B9B8" w14:textId="77777777" w:rsidR="003750AA" w:rsidRDefault="003750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5B90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D0D3B" w14:textId="77777777" w:rsidR="003750AA" w:rsidRDefault="003750AA" w:rsidP="00E71FC3">
      <w:pPr>
        <w:spacing w:after="0" w:line="240" w:lineRule="auto"/>
      </w:pPr>
      <w:r>
        <w:separator/>
      </w:r>
    </w:p>
  </w:footnote>
  <w:footnote w:type="continuationSeparator" w:id="0">
    <w:p w14:paraId="491C804A" w14:textId="77777777" w:rsidR="003750AA" w:rsidRDefault="003750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AA"/>
    <w:rsid w:val="001A7C09"/>
    <w:rsid w:val="003750AA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8CDD"/>
  <w15:chartTrackingRefBased/>
  <w15:docId w15:val="{660C5807-1689-4F9C-ADA2-35E15EF6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2020-01-22T20:50:00Z</dcterms:created>
  <dcterms:modified xsi:type="dcterms:W3CDTF">2020-01-22T20:55:00Z</dcterms:modified>
</cp:coreProperties>
</file>