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0EEA6" w14:textId="77777777" w:rsidR="007A1FB5" w:rsidRDefault="007A1FB5" w:rsidP="007A1FB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CALVERLEY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61001638" w14:textId="77777777" w:rsidR="007A1FB5" w:rsidRDefault="007A1FB5" w:rsidP="007A1FB5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5B6139DC" w14:textId="77777777" w:rsidR="007A1FB5" w:rsidRDefault="007A1FB5" w:rsidP="007A1FB5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BF58CC1" w14:textId="77777777" w:rsidR="007A1FB5" w:rsidRDefault="007A1FB5" w:rsidP="007A1FB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Pontefract into lands of</w:t>
      </w:r>
    </w:p>
    <w:p w14:paraId="5625AE2A" w14:textId="77777777" w:rsidR="007A1FB5" w:rsidRDefault="007A1FB5" w:rsidP="007A1FB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Elizabeth </w:t>
      </w:r>
      <w:proofErr w:type="spellStart"/>
      <w:r>
        <w:rPr>
          <w:rFonts w:eastAsia="Times New Roman" w:cs="Times New Roman"/>
          <w:szCs w:val="24"/>
        </w:rPr>
        <w:t>Haryngton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7E976A3B" w14:textId="77777777" w:rsidR="007A1FB5" w:rsidRDefault="007A1FB5" w:rsidP="007A1FB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1D345A2" w14:textId="77777777" w:rsidR="007A1FB5" w:rsidRDefault="007A1FB5" w:rsidP="007A1FB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p.120)</w:t>
      </w:r>
    </w:p>
    <w:p w14:paraId="7123166A" w14:textId="77777777" w:rsidR="007A1FB5" w:rsidRDefault="007A1FB5" w:rsidP="007A1FB5">
      <w:pPr>
        <w:pStyle w:val="NoSpacing"/>
        <w:rPr>
          <w:rFonts w:eastAsia="Times New Roman" w:cs="Times New Roman"/>
          <w:szCs w:val="24"/>
        </w:rPr>
      </w:pPr>
    </w:p>
    <w:p w14:paraId="6A1FD40C" w14:textId="77777777" w:rsidR="007A1FB5" w:rsidRDefault="007A1FB5" w:rsidP="007A1FB5">
      <w:pPr>
        <w:pStyle w:val="NoSpacing"/>
        <w:rPr>
          <w:rFonts w:eastAsia="Times New Roman" w:cs="Times New Roman"/>
          <w:szCs w:val="24"/>
        </w:rPr>
      </w:pPr>
    </w:p>
    <w:p w14:paraId="6216ADCB" w14:textId="77777777" w:rsidR="007A1FB5" w:rsidRDefault="007A1FB5" w:rsidP="007A1FB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September 2023</w:t>
      </w:r>
    </w:p>
    <w:p w14:paraId="42DCC2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39E57" w14:textId="77777777" w:rsidR="007A1FB5" w:rsidRDefault="007A1FB5" w:rsidP="009139A6">
      <w:r>
        <w:separator/>
      </w:r>
    </w:p>
  </w:endnote>
  <w:endnote w:type="continuationSeparator" w:id="0">
    <w:p w14:paraId="6B701714" w14:textId="77777777" w:rsidR="007A1FB5" w:rsidRDefault="007A1F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F7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EFC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A4C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FC840" w14:textId="77777777" w:rsidR="007A1FB5" w:rsidRDefault="007A1FB5" w:rsidP="009139A6">
      <w:r>
        <w:separator/>
      </w:r>
    </w:p>
  </w:footnote>
  <w:footnote w:type="continuationSeparator" w:id="0">
    <w:p w14:paraId="2857A394" w14:textId="77777777" w:rsidR="007A1FB5" w:rsidRDefault="007A1F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519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D74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86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B5"/>
    <w:rsid w:val="000666E0"/>
    <w:rsid w:val="002510B7"/>
    <w:rsid w:val="005C130B"/>
    <w:rsid w:val="007A1FB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F44E0"/>
  <w15:chartTrackingRefBased/>
  <w15:docId w15:val="{9CD16457-0912-48AB-9525-83762E1E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18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2023-09-14T20:01:00Z</dcterms:created>
  <dcterms:modified xsi:type="dcterms:W3CDTF">2023-09-14T20:19:00Z</dcterms:modified>
</cp:coreProperties>
</file>