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676AC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Walter CALVERLEY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D23685E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7CDB7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BD126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EA39FAF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North Riding</w:t>
      </w:r>
    </w:p>
    <w:p w14:paraId="2631C03D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5DA89875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27EDB877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A7FA6" w14:textId="77777777" w:rsidR="00C53B5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FFC04" w14:textId="77777777" w:rsidR="00C53B5B" w:rsidRPr="00680D2B" w:rsidRDefault="00C53B5B" w:rsidP="00C53B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56D62168" w14:textId="42C3F0D5" w:rsidR="00BA00AB" w:rsidRPr="00C53B5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3B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F37CC" w14:textId="77777777" w:rsidR="00C53B5B" w:rsidRDefault="00C53B5B" w:rsidP="009139A6">
      <w:r>
        <w:separator/>
      </w:r>
    </w:p>
  </w:endnote>
  <w:endnote w:type="continuationSeparator" w:id="0">
    <w:p w14:paraId="0E128621" w14:textId="77777777" w:rsidR="00C53B5B" w:rsidRDefault="00C53B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08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63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A1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C850B" w14:textId="77777777" w:rsidR="00C53B5B" w:rsidRDefault="00C53B5B" w:rsidP="009139A6">
      <w:r>
        <w:separator/>
      </w:r>
    </w:p>
  </w:footnote>
  <w:footnote w:type="continuationSeparator" w:id="0">
    <w:p w14:paraId="1CD31113" w14:textId="77777777" w:rsidR="00C53B5B" w:rsidRDefault="00C53B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DE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FC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E77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5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3B5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7DD7"/>
  <w15:chartTrackingRefBased/>
  <w15:docId w15:val="{C483B193-5B1A-478B-9ED3-FDA5AAF2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2021-05-06T09:09:00Z</dcterms:created>
  <dcterms:modified xsi:type="dcterms:W3CDTF">2021-05-06T09:09:00Z</dcterms:modified>
</cp:coreProperties>
</file>