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BF5" w:rsidRDefault="005C0BF5" w:rsidP="005C0BF5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Robert CALVERLEY</w:t>
      </w:r>
      <w:r>
        <w:rPr>
          <w:rFonts w:ascii="Times New Roman" w:eastAsia="Calibri" w:hAnsi="Times New Roman" w:cs="Times New Roman"/>
        </w:rPr>
        <w:t xml:space="preserve">  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5C0BF5" w:rsidRDefault="005C0BF5" w:rsidP="005C0BF5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</w:p>
    <w:p w:rsidR="005C0BF5" w:rsidRDefault="005C0BF5" w:rsidP="005C0BF5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</w:p>
    <w:p w:rsidR="005C0BF5" w:rsidRDefault="005C0BF5" w:rsidP="005C0BF5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</w:rPr>
        <w:t>Teverey</w:t>
      </w:r>
      <w:proofErr w:type="spellEnd"/>
      <w:r>
        <w:rPr>
          <w:rFonts w:ascii="Times New Roman" w:eastAsia="Calibri" w:hAnsi="Times New Roman" w:cs="Times New Roman"/>
        </w:rPr>
        <w:t xml:space="preserve"> of Basford, </w:t>
      </w:r>
    </w:p>
    <w:p w:rsidR="005C0BF5" w:rsidRDefault="005C0BF5" w:rsidP="005C0BF5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Nottinghamshire(q.v.).</w:t>
      </w:r>
    </w:p>
    <w:p w:rsidR="005C0BF5" w:rsidRDefault="005C0BF5" w:rsidP="005C0BF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5C0BF5" w:rsidRDefault="005C0BF5" w:rsidP="005C0BF5">
      <w:pPr>
        <w:rPr>
          <w:rFonts w:ascii="Times New Roman" w:eastAsia="Calibri" w:hAnsi="Times New Roman" w:cs="Times New Roman"/>
        </w:rPr>
      </w:pPr>
    </w:p>
    <w:p w:rsidR="005C0BF5" w:rsidRDefault="005C0BF5" w:rsidP="005C0BF5">
      <w:pPr>
        <w:rPr>
          <w:rFonts w:ascii="Times New Roman" w:eastAsia="Calibri" w:hAnsi="Times New Roman" w:cs="Times New Roman"/>
        </w:rPr>
      </w:pPr>
    </w:p>
    <w:p w:rsidR="005C0BF5" w:rsidRDefault="005C0BF5" w:rsidP="005C0BF5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20 May 2017</w:t>
      </w:r>
    </w:p>
    <w:p w:rsidR="006B2F86" w:rsidRPr="00E71FC3" w:rsidRDefault="005C0BF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BF5" w:rsidRDefault="005C0BF5" w:rsidP="00E71FC3">
      <w:r>
        <w:separator/>
      </w:r>
    </w:p>
  </w:endnote>
  <w:endnote w:type="continuationSeparator" w:id="0">
    <w:p w:rsidR="005C0BF5" w:rsidRDefault="005C0BF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BF5" w:rsidRDefault="005C0BF5" w:rsidP="00E71FC3">
      <w:r>
        <w:separator/>
      </w:r>
    </w:p>
  </w:footnote>
  <w:footnote w:type="continuationSeparator" w:id="0">
    <w:p w:rsidR="005C0BF5" w:rsidRDefault="005C0BF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BF5"/>
    <w:rsid w:val="001A7C09"/>
    <w:rsid w:val="00577BD5"/>
    <w:rsid w:val="005C0BF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7A0AB8-B747-43B0-BF9C-DA416F84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C0BF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2017-05-23T21:22:00Z</dcterms:created>
  <dcterms:modified xsi:type="dcterms:W3CDTF">2017-05-23T21:22:00Z</dcterms:modified>
</cp:coreProperties>
</file>