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6578B4" w14:textId="77777777" w:rsidR="008E3937" w:rsidRDefault="008E3937" w:rsidP="008E39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Richard </w:t>
      </w:r>
      <w:proofErr w:type="gramStart"/>
      <w:r>
        <w:rPr>
          <w:rFonts w:ascii="Times New Roman" w:hAnsi="Times New Roman" w:cs="Times New Roman"/>
          <w:u w:val="single"/>
        </w:rPr>
        <w:t>CALVERLEY  (</w:t>
      </w:r>
      <w:proofErr w:type="gramEnd"/>
      <w:r>
        <w:rPr>
          <w:rFonts w:ascii="Times New Roman" w:hAnsi="Times New Roman" w:cs="Times New Roman"/>
          <w:u w:val="single"/>
        </w:rPr>
        <w:t>CALNEREY)</w:t>
      </w:r>
      <w:r>
        <w:rPr>
          <w:rFonts w:ascii="Times New Roman" w:hAnsi="Times New Roman" w:cs="Times New Roman"/>
        </w:rPr>
        <w:t xml:space="preserve">        (fl.1484)</w:t>
      </w:r>
    </w:p>
    <w:p w14:paraId="0CD485C2" w14:textId="77777777" w:rsidR="008E3937" w:rsidRDefault="008E3937" w:rsidP="008E39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Southwark, Surrey. Fuller.</w:t>
      </w:r>
    </w:p>
    <w:p w14:paraId="501C1A53" w14:textId="77777777" w:rsidR="008E3937" w:rsidRDefault="008E3937" w:rsidP="008E3937">
      <w:pPr>
        <w:rPr>
          <w:rFonts w:ascii="Times New Roman" w:hAnsi="Times New Roman" w:cs="Times New Roman"/>
        </w:rPr>
      </w:pPr>
    </w:p>
    <w:p w14:paraId="612ABA7E" w14:textId="77777777" w:rsidR="008E3937" w:rsidRDefault="008E3937" w:rsidP="008E3937">
      <w:pPr>
        <w:rPr>
          <w:rFonts w:ascii="Times New Roman" w:hAnsi="Times New Roman" w:cs="Times New Roman"/>
        </w:rPr>
      </w:pPr>
    </w:p>
    <w:p w14:paraId="3F415388" w14:textId="77777777" w:rsidR="008E3937" w:rsidRDefault="008E3937" w:rsidP="008E39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Edward Westby(q.v.) brought a plaint of debt against him, Robert Wynter</w:t>
      </w:r>
    </w:p>
    <w:p w14:paraId="482E677D" w14:textId="77777777" w:rsidR="008E3937" w:rsidRDefault="008E3937" w:rsidP="008E39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London, dyer(q.v.), John Hole of London, tailor(q.v.), and John </w:t>
      </w:r>
      <w:proofErr w:type="spellStart"/>
      <w:r>
        <w:rPr>
          <w:rFonts w:ascii="Times New Roman" w:hAnsi="Times New Roman" w:cs="Times New Roman"/>
        </w:rPr>
        <w:t>Raynold</w:t>
      </w:r>
      <w:proofErr w:type="spellEnd"/>
      <w:r>
        <w:rPr>
          <w:rFonts w:ascii="Times New Roman" w:hAnsi="Times New Roman" w:cs="Times New Roman"/>
        </w:rPr>
        <w:t xml:space="preserve"> </w:t>
      </w:r>
    </w:p>
    <w:p w14:paraId="37451382" w14:textId="77777777" w:rsidR="008E3937" w:rsidRDefault="008E3937" w:rsidP="008E39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London, barber(q.v.).</w:t>
      </w:r>
    </w:p>
    <w:p w14:paraId="700A27AF" w14:textId="77777777" w:rsidR="008E3937" w:rsidRDefault="008E3937" w:rsidP="008E39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A3CB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0A14D06" w14:textId="77777777" w:rsidR="008E3937" w:rsidRDefault="008E3937" w:rsidP="008E3937">
      <w:pPr>
        <w:rPr>
          <w:rFonts w:ascii="Times New Roman" w:hAnsi="Times New Roman" w:cs="Times New Roman"/>
        </w:rPr>
      </w:pPr>
    </w:p>
    <w:p w14:paraId="5714C11C" w14:textId="77777777" w:rsidR="008E3937" w:rsidRDefault="008E3937" w:rsidP="008E3937">
      <w:pPr>
        <w:rPr>
          <w:rFonts w:ascii="Times New Roman" w:hAnsi="Times New Roman" w:cs="Times New Roman"/>
        </w:rPr>
      </w:pPr>
    </w:p>
    <w:p w14:paraId="52413885" w14:textId="77777777" w:rsidR="008E3937" w:rsidRDefault="008E3937" w:rsidP="008E39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April 1484</w:t>
      </w:r>
    </w:p>
    <w:p w14:paraId="1F8F7BA1" w14:textId="77777777" w:rsidR="006B2F86" w:rsidRPr="00E71FC3" w:rsidRDefault="008E393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DE3FA1" w14:textId="77777777" w:rsidR="008E3937" w:rsidRDefault="008E3937" w:rsidP="00E71FC3">
      <w:r>
        <w:separator/>
      </w:r>
    </w:p>
  </w:endnote>
  <w:endnote w:type="continuationSeparator" w:id="0">
    <w:p w14:paraId="63330865" w14:textId="77777777" w:rsidR="008E3937" w:rsidRDefault="008E393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F7983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869D0A" w14:textId="77777777" w:rsidR="008E3937" w:rsidRDefault="008E3937" w:rsidP="00E71FC3">
      <w:r>
        <w:separator/>
      </w:r>
    </w:p>
  </w:footnote>
  <w:footnote w:type="continuationSeparator" w:id="0">
    <w:p w14:paraId="4D22ADC2" w14:textId="77777777" w:rsidR="008E3937" w:rsidRDefault="008E393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937"/>
    <w:rsid w:val="001A7C09"/>
    <w:rsid w:val="00577BD5"/>
    <w:rsid w:val="00656CBA"/>
    <w:rsid w:val="006A1F77"/>
    <w:rsid w:val="00733BE7"/>
    <w:rsid w:val="008E393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47528"/>
  <w15:chartTrackingRefBased/>
  <w15:docId w15:val="{E8C27DAD-62A4-4717-93A6-2EA48793D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93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E39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2019-04-13T19:18:00Z</dcterms:created>
  <dcterms:modified xsi:type="dcterms:W3CDTF">2019-04-13T19:19:00Z</dcterms:modified>
</cp:coreProperties>
</file>