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F544" w14:textId="77777777" w:rsidR="004C09F3" w:rsidRDefault="004C09F3" w:rsidP="004C09F3">
      <w:pPr>
        <w:pStyle w:val="NoSpacing"/>
      </w:pPr>
      <w:r>
        <w:rPr>
          <w:u w:val="single"/>
        </w:rPr>
        <w:t>John CALVERLEY</w:t>
      </w:r>
      <w:r>
        <w:t xml:space="preserve">        (fl.1485)</w:t>
      </w:r>
    </w:p>
    <w:p w14:paraId="1DAC18BB" w14:textId="77777777" w:rsidR="004C09F3" w:rsidRDefault="004C09F3" w:rsidP="004C09F3">
      <w:pPr>
        <w:pStyle w:val="NoSpacing"/>
      </w:pPr>
    </w:p>
    <w:p w14:paraId="6E3D8E7B" w14:textId="77777777" w:rsidR="004C09F3" w:rsidRDefault="004C09F3" w:rsidP="004C09F3">
      <w:pPr>
        <w:pStyle w:val="NoSpacing"/>
      </w:pPr>
    </w:p>
    <w:p w14:paraId="4A8FE8A3" w14:textId="77777777" w:rsidR="004C09F3" w:rsidRDefault="004C09F3" w:rsidP="004C09F3">
      <w:pPr>
        <w:pStyle w:val="NoSpacing"/>
      </w:pPr>
      <w:r>
        <w:t>27 Jan.1485</w:t>
      </w:r>
      <w:r>
        <w:tab/>
        <w:t>He was granted a general pardon.   (C.P.R. 1476-85 p.526)</w:t>
      </w:r>
    </w:p>
    <w:p w14:paraId="0DDC9B0C" w14:textId="77777777" w:rsidR="004C09F3" w:rsidRDefault="004C09F3" w:rsidP="004C09F3">
      <w:pPr>
        <w:pStyle w:val="NoSpacing"/>
      </w:pPr>
    </w:p>
    <w:p w14:paraId="6334C910" w14:textId="77777777" w:rsidR="004C09F3" w:rsidRDefault="004C09F3" w:rsidP="004C09F3">
      <w:pPr>
        <w:pStyle w:val="NoSpacing"/>
      </w:pPr>
    </w:p>
    <w:p w14:paraId="7B12635E" w14:textId="77777777" w:rsidR="004C09F3" w:rsidRDefault="004C09F3" w:rsidP="004C09F3">
      <w:pPr>
        <w:pStyle w:val="NoSpacing"/>
      </w:pPr>
      <w:r>
        <w:t>17 February 2026</w:t>
      </w:r>
    </w:p>
    <w:p w14:paraId="4BA1B98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F97E5" w14:textId="77777777" w:rsidR="00E57D1B" w:rsidRDefault="00E57D1B" w:rsidP="00086E2C">
      <w:pPr>
        <w:spacing w:after="0" w:line="240" w:lineRule="auto"/>
      </w:pPr>
      <w:r>
        <w:separator/>
      </w:r>
    </w:p>
  </w:endnote>
  <w:endnote w:type="continuationSeparator" w:id="0">
    <w:p w14:paraId="141F4B86" w14:textId="77777777" w:rsidR="00E57D1B" w:rsidRDefault="00E57D1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06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3E5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FB1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E7C4C" w14:textId="77777777" w:rsidR="00E57D1B" w:rsidRDefault="00E57D1B" w:rsidP="00086E2C">
      <w:pPr>
        <w:spacing w:after="0" w:line="240" w:lineRule="auto"/>
      </w:pPr>
      <w:r>
        <w:separator/>
      </w:r>
    </w:p>
  </w:footnote>
  <w:footnote w:type="continuationSeparator" w:id="0">
    <w:p w14:paraId="41BA596F" w14:textId="77777777" w:rsidR="00E57D1B" w:rsidRDefault="00E57D1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064B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0DB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846C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F3"/>
    <w:rsid w:val="00086E2C"/>
    <w:rsid w:val="000A2E7A"/>
    <w:rsid w:val="002244B7"/>
    <w:rsid w:val="00314D94"/>
    <w:rsid w:val="004C09F3"/>
    <w:rsid w:val="00617568"/>
    <w:rsid w:val="006E68FA"/>
    <w:rsid w:val="00996AE5"/>
    <w:rsid w:val="00E57D1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6AC7E"/>
  <w15:chartTrackingRefBased/>
  <w15:docId w15:val="{CD1DB0EA-BF1D-4672-9067-16525C5B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C09F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21</Words>
  <Characters>103</Characters>
  <Application>Microsoft Office Word</Application>
  <DocSecurity>0</DocSecurity>
  <Lines>4</Lines>
  <Paragraphs>2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2026-02-21T20:58:00Z</dcterms:created>
  <dcterms:modified xsi:type="dcterms:W3CDTF">2026-02-21T20:58:00Z</dcterms:modified>
</cp:coreProperties>
</file>