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A8F85C" w14:textId="5DCCFC65" w:rsidR="00D20CC6" w:rsidRDefault="00884BD5" w:rsidP="00884BD5">
      <w:pPr>
        <w:pStyle w:val="NoSpacing"/>
        <w:jc w:val="both"/>
      </w:pPr>
      <w:r>
        <w:rPr>
          <w:u w:val="single"/>
        </w:rPr>
        <w:t>Joan CALVERLEY</w:t>
      </w:r>
      <w:r>
        <w:t xml:space="preserve">      (fl.1475)</w:t>
      </w:r>
    </w:p>
    <w:p w14:paraId="1BFB8B61" w14:textId="1C1ED62B" w:rsidR="00884BD5" w:rsidRDefault="00884BD5" w:rsidP="00884BD5">
      <w:pPr>
        <w:pStyle w:val="NoSpacing"/>
        <w:jc w:val="both"/>
      </w:pPr>
    </w:p>
    <w:p w14:paraId="660ADF80" w14:textId="4A2D0DF6" w:rsidR="00884BD5" w:rsidRDefault="00884BD5" w:rsidP="00884BD5">
      <w:pPr>
        <w:pStyle w:val="NoSpacing"/>
        <w:jc w:val="both"/>
      </w:pPr>
    </w:p>
    <w:p w14:paraId="1BC98701" w14:textId="77777777" w:rsidR="00D20CC6" w:rsidRDefault="00D20CC6" w:rsidP="00D20CC6">
      <w:pPr>
        <w:pStyle w:val="NoSpacing"/>
      </w:pPr>
      <w:r>
        <w:t>Daughter of William Calverley(d.1488)(q.v.).    (E.D.B. p.97)</w:t>
      </w:r>
    </w:p>
    <w:p w14:paraId="1D4CF7F3" w14:textId="77777777" w:rsidR="00D20CC6" w:rsidRDefault="00D20CC6" w:rsidP="00D20CC6">
      <w:pPr>
        <w:pStyle w:val="NoSpacing"/>
      </w:pPr>
      <w:r>
        <w:t>= Christopher Lyster of Pontefract(d.1509)(q.v.).    (ibid.)</w:t>
      </w:r>
    </w:p>
    <w:p w14:paraId="2CD0DCCD" w14:textId="77777777" w:rsidR="00D20CC6" w:rsidRDefault="00D20CC6" w:rsidP="00D20CC6">
      <w:pPr>
        <w:pStyle w:val="NoSpacing"/>
      </w:pPr>
      <w:r>
        <w:t>Children:   2 daughters and 3 sons.    (Gentry III p.537)</w:t>
      </w:r>
    </w:p>
    <w:p w14:paraId="63B36ECD" w14:textId="50184FD5" w:rsidR="00D20CC6" w:rsidRDefault="00D20CC6" w:rsidP="00D20CC6">
      <w:pPr>
        <w:pStyle w:val="NoSpacing"/>
      </w:pPr>
      <w:r>
        <w:t xml:space="preserve">Son:   </w:t>
      </w:r>
      <w:r>
        <w:t xml:space="preserve">Sir William(q.v.).   </w:t>
      </w:r>
    </w:p>
    <w:p w14:paraId="3BF6B698" w14:textId="77777777" w:rsidR="00D20CC6" w:rsidRDefault="00D20CC6" w:rsidP="00D20CC6">
      <w:pPr>
        <w:pStyle w:val="NoSpacing"/>
        <w:jc w:val="both"/>
      </w:pPr>
      <w:r>
        <w:t xml:space="preserve">           </w:t>
      </w:r>
      <w:r>
        <w:t>(Ancestry citing UK and Ireland, Find A Grave Index, 1300s – current)</w:t>
      </w:r>
    </w:p>
    <w:p w14:paraId="11B9B10A" w14:textId="02C7C7FA" w:rsidR="00D20CC6" w:rsidRDefault="00D20CC6" w:rsidP="00884BD5">
      <w:pPr>
        <w:pStyle w:val="NoSpacing"/>
        <w:jc w:val="both"/>
      </w:pPr>
    </w:p>
    <w:p w14:paraId="31C2F031" w14:textId="77777777" w:rsidR="00D20CC6" w:rsidRDefault="00D20CC6" w:rsidP="00884BD5">
      <w:pPr>
        <w:pStyle w:val="NoSpacing"/>
        <w:jc w:val="both"/>
      </w:pPr>
    </w:p>
    <w:p w14:paraId="19E6A314" w14:textId="77777777" w:rsidR="00D20CC6" w:rsidRDefault="00D20CC6" w:rsidP="00D20CC6">
      <w:pPr>
        <w:pStyle w:val="NoSpacing"/>
        <w:jc w:val="both"/>
      </w:pPr>
      <w:r>
        <w:t>22 January 2020</w:t>
      </w:r>
    </w:p>
    <w:p w14:paraId="7DF422C4" w14:textId="6ACB0C07" w:rsidR="00D20CC6" w:rsidRPr="00884BD5" w:rsidRDefault="00D20CC6" w:rsidP="00884BD5">
      <w:pPr>
        <w:pStyle w:val="NoSpacing"/>
        <w:jc w:val="both"/>
      </w:pPr>
      <w:r>
        <w:t>30 September 2024</w:t>
      </w:r>
    </w:p>
    <w:sectPr w:rsidR="00D20CC6" w:rsidRPr="00884B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0AAD8A" w14:textId="77777777" w:rsidR="00884BD5" w:rsidRDefault="00884BD5" w:rsidP="00E71FC3">
      <w:pPr>
        <w:spacing w:after="0" w:line="240" w:lineRule="auto"/>
      </w:pPr>
      <w:r>
        <w:separator/>
      </w:r>
    </w:p>
  </w:endnote>
  <w:endnote w:type="continuationSeparator" w:id="0">
    <w:p w14:paraId="53237209" w14:textId="77777777" w:rsidR="00884BD5" w:rsidRDefault="00884B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21F8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4C8AEF" w14:textId="77777777" w:rsidR="00884BD5" w:rsidRDefault="00884BD5" w:rsidP="00E71FC3">
      <w:pPr>
        <w:spacing w:after="0" w:line="240" w:lineRule="auto"/>
      </w:pPr>
      <w:r>
        <w:separator/>
      </w:r>
    </w:p>
  </w:footnote>
  <w:footnote w:type="continuationSeparator" w:id="0">
    <w:p w14:paraId="00E84B78" w14:textId="77777777" w:rsidR="00884BD5" w:rsidRDefault="00884B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D5"/>
    <w:rsid w:val="000F540B"/>
    <w:rsid w:val="001A7C09"/>
    <w:rsid w:val="00577BD5"/>
    <w:rsid w:val="00656CBA"/>
    <w:rsid w:val="006A1F77"/>
    <w:rsid w:val="00733BE7"/>
    <w:rsid w:val="00884BD5"/>
    <w:rsid w:val="00AB52E8"/>
    <w:rsid w:val="00B16D3F"/>
    <w:rsid w:val="00BB41AC"/>
    <w:rsid w:val="00D20CC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CE349"/>
  <w15:chartTrackingRefBased/>
  <w15:docId w15:val="{C17A3C34-320B-42A0-8162-7EA884F7B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2020-01-22T20:47:00Z</dcterms:created>
  <dcterms:modified xsi:type="dcterms:W3CDTF">2024-09-30T09:05:00Z</dcterms:modified>
</cp:coreProperties>
</file>