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A256F" w14:textId="77777777" w:rsidR="006E73F7" w:rsidRDefault="006E73F7" w:rsidP="006E73F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David CALVERLEY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682AC945" w14:textId="77777777" w:rsidR="006E73F7" w:rsidRDefault="006E73F7" w:rsidP="006E73F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4C7853E0" w14:textId="77777777" w:rsidR="006E73F7" w:rsidRDefault="006E73F7" w:rsidP="006E73F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F36A339" w14:textId="77777777" w:rsidR="006E73F7" w:rsidRDefault="006E73F7" w:rsidP="006E73F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E209C4C" w14:textId="77777777" w:rsidR="006E73F7" w:rsidRDefault="006E73F7" w:rsidP="006E73F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the garrison of Carmarthen/Newcastle Emlyn under the command</w:t>
      </w:r>
    </w:p>
    <w:p w14:paraId="3418DA3D" w14:textId="77777777" w:rsidR="006E73F7" w:rsidRDefault="006E73F7" w:rsidP="006E73F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of Sir Rustin de Villeneuve(q.v.).</w:t>
      </w:r>
    </w:p>
    <w:p w14:paraId="38792CB4" w14:textId="77777777" w:rsidR="006E73F7" w:rsidRDefault="006E73F7" w:rsidP="006E73F7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E101/43/29, m3,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1BB4C75D" w14:textId="77777777" w:rsidR="006E73F7" w:rsidRDefault="006E73F7" w:rsidP="006E73F7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015109B0" w14:textId="77777777" w:rsidR="006E73F7" w:rsidRDefault="006E73F7" w:rsidP="006E73F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CED62AE" w14:textId="77777777" w:rsidR="006E73F7" w:rsidRDefault="006E73F7" w:rsidP="006E73F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9EF7A76" w14:textId="77777777" w:rsidR="006E73F7" w:rsidRDefault="006E73F7" w:rsidP="006E73F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25 November 2022</w:t>
      </w:r>
    </w:p>
    <w:p w14:paraId="0801024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265F7" w14:textId="77777777" w:rsidR="006E73F7" w:rsidRDefault="006E73F7" w:rsidP="009139A6">
      <w:r>
        <w:separator/>
      </w:r>
    </w:p>
  </w:endnote>
  <w:endnote w:type="continuationSeparator" w:id="0">
    <w:p w14:paraId="5B89F7C9" w14:textId="77777777" w:rsidR="006E73F7" w:rsidRDefault="006E73F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70D5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FE4F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85A1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04F22" w14:textId="77777777" w:rsidR="006E73F7" w:rsidRDefault="006E73F7" w:rsidP="009139A6">
      <w:r>
        <w:separator/>
      </w:r>
    </w:p>
  </w:footnote>
  <w:footnote w:type="continuationSeparator" w:id="0">
    <w:p w14:paraId="48FC5257" w14:textId="77777777" w:rsidR="006E73F7" w:rsidRDefault="006E73F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C0AA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E083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0EED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3F7"/>
    <w:rsid w:val="000666E0"/>
    <w:rsid w:val="002510B7"/>
    <w:rsid w:val="005C130B"/>
    <w:rsid w:val="006E73F7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3F237"/>
  <w15:chartTrackingRefBased/>
  <w15:docId w15:val="{450BAC4A-6B87-4F4F-8D41-A1AAA2BD9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2022-11-29T21:47:00Z</dcterms:created>
  <dcterms:modified xsi:type="dcterms:W3CDTF">2022-11-29T21:48:00Z</dcterms:modified>
</cp:coreProperties>
</file>