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293ADD" w14:textId="742FDB61" w:rsidR="006B2F86" w:rsidRDefault="004611AA" w:rsidP="00E71FC3">
      <w:pPr>
        <w:pStyle w:val="NoSpacing"/>
      </w:pPr>
      <w:r>
        <w:rPr>
          <w:u w:val="single"/>
        </w:rPr>
        <w:t>Beatrix CALVERLEY</w:t>
      </w:r>
      <w:r>
        <w:t xml:space="preserve">   </w:t>
      </w:r>
      <w:proofErr w:type="gramStart"/>
      <w:r>
        <w:t xml:space="preserve">   </w:t>
      </w:r>
      <w:bookmarkStart w:id="0" w:name="_GoBack"/>
      <w:r>
        <w:t>(</w:t>
      </w:r>
      <w:proofErr w:type="gramEnd"/>
      <w:r>
        <w:t>fl.1440)</w:t>
      </w:r>
    </w:p>
    <w:p w14:paraId="6B001AB0" w14:textId="7E0CB4EA" w:rsidR="004611AA" w:rsidRDefault="004611AA" w:rsidP="00E71FC3">
      <w:pPr>
        <w:pStyle w:val="NoSpacing"/>
      </w:pPr>
    </w:p>
    <w:p w14:paraId="48857343" w14:textId="42A3ADBA" w:rsidR="004611AA" w:rsidRDefault="004611AA" w:rsidP="00E71FC3">
      <w:pPr>
        <w:pStyle w:val="NoSpacing"/>
      </w:pPr>
    </w:p>
    <w:p w14:paraId="1C4C90FD" w14:textId="7369DEC2" w:rsidR="004611AA" w:rsidRDefault="004611AA" w:rsidP="00E71FC3">
      <w:pPr>
        <w:pStyle w:val="NoSpacing"/>
      </w:pPr>
      <w:r>
        <w:t>Daughter of Walter Calverley of Calverley(</w:t>
      </w:r>
      <w:proofErr w:type="gramStart"/>
      <w:r>
        <w:t>d.1466)(</w:t>
      </w:r>
      <w:proofErr w:type="gramEnd"/>
      <w:r>
        <w:t xml:space="preserve">q.v.).  (D.V.Y. </w:t>
      </w:r>
      <w:proofErr w:type="spellStart"/>
      <w:proofErr w:type="gramStart"/>
      <w:r>
        <w:t>vol.I</w:t>
      </w:r>
      <w:proofErr w:type="spellEnd"/>
      <w:proofErr w:type="gramEnd"/>
      <w:r>
        <w:t xml:space="preserve"> p.243)</w:t>
      </w:r>
    </w:p>
    <w:bookmarkEnd w:id="0"/>
    <w:p w14:paraId="3F93AE0A" w14:textId="70529D24" w:rsidR="004611AA" w:rsidRDefault="004611AA" w:rsidP="004611AA">
      <w:pPr>
        <w:pStyle w:val="NoSpacing"/>
      </w:pPr>
      <w:r>
        <w:t xml:space="preserve">= Tristram </w:t>
      </w:r>
      <w:proofErr w:type="spellStart"/>
      <w:r>
        <w:t>Bolling</w:t>
      </w:r>
      <w:proofErr w:type="spellEnd"/>
      <w:r>
        <w:t xml:space="preserve"> of </w:t>
      </w:r>
      <w:proofErr w:type="spellStart"/>
      <w:r>
        <w:t>Bolling</w:t>
      </w:r>
      <w:proofErr w:type="spellEnd"/>
      <w:r>
        <w:t>(q.v.).  (ibid.)</w:t>
      </w:r>
    </w:p>
    <w:p w14:paraId="2C63685D" w14:textId="7CA77C0B" w:rsidR="004611AA" w:rsidRDefault="004611AA" w:rsidP="004611AA">
      <w:pPr>
        <w:pStyle w:val="NoSpacing"/>
      </w:pPr>
    </w:p>
    <w:p w14:paraId="404E9E0B" w14:textId="2311E324" w:rsidR="004611AA" w:rsidRDefault="004611AA" w:rsidP="004611AA">
      <w:pPr>
        <w:pStyle w:val="NoSpacing"/>
      </w:pPr>
    </w:p>
    <w:p w14:paraId="00439913" w14:textId="6C165B92" w:rsidR="004611AA" w:rsidRPr="004611AA" w:rsidRDefault="004611AA" w:rsidP="004611AA">
      <w:pPr>
        <w:pStyle w:val="NoSpacing"/>
      </w:pPr>
      <w:r>
        <w:t>3 April 2018</w:t>
      </w:r>
    </w:p>
    <w:sectPr w:rsidR="004611AA" w:rsidRPr="004611A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EAB95B" w14:textId="77777777" w:rsidR="004611AA" w:rsidRDefault="004611AA" w:rsidP="00E71FC3">
      <w:pPr>
        <w:spacing w:after="0" w:line="240" w:lineRule="auto"/>
      </w:pPr>
      <w:r>
        <w:separator/>
      </w:r>
    </w:p>
  </w:endnote>
  <w:endnote w:type="continuationSeparator" w:id="0">
    <w:p w14:paraId="3FCFBE85" w14:textId="77777777" w:rsidR="004611AA" w:rsidRDefault="004611A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4443C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C425D9" w14:textId="77777777" w:rsidR="004611AA" w:rsidRDefault="004611AA" w:rsidP="00E71FC3">
      <w:pPr>
        <w:spacing w:after="0" w:line="240" w:lineRule="auto"/>
      </w:pPr>
      <w:r>
        <w:separator/>
      </w:r>
    </w:p>
  </w:footnote>
  <w:footnote w:type="continuationSeparator" w:id="0">
    <w:p w14:paraId="2CDF2B8C" w14:textId="77777777" w:rsidR="004611AA" w:rsidRDefault="004611A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1AA"/>
    <w:rsid w:val="001A7C09"/>
    <w:rsid w:val="004611A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32768"/>
  <w15:chartTrackingRefBased/>
  <w15:docId w15:val="{580D5A36-2DC1-41D1-B852-F0C7C4DF3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2018-04-03T12:38:00Z</dcterms:created>
  <dcterms:modified xsi:type="dcterms:W3CDTF">2018-04-03T12:48:00Z</dcterms:modified>
</cp:coreProperties>
</file>