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5586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CALYSER</w:t>
      </w:r>
      <w:r>
        <w:rPr>
          <w:rFonts w:ascii="Times New Roman" w:hAnsi="Times New Roman" w:cs="Times New Roman"/>
        </w:rPr>
        <w:t xml:space="preserve">        (fl.1421)</w:t>
      </w:r>
    </w:p>
    <w:p w14:paraId="7B9FCD31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Priest.</w:t>
      </w:r>
    </w:p>
    <w:p w14:paraId="3C8FD6FF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</w:p>
    <w:p w14:paraId="7537DAC3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</w:p>
    <w:p w14:paraId="7AD05AC8" w14:textId="77777777" w:rsidR="007E582D" w:rsidRPr="00576765" w:rsidRDefault="007E582D" w:rsidP="007E58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May1421</w:t>
      </w:r>
      <w:r>
        <w:rPr>
          <w:rFonts w:ascii="Times New Roman" w:hAnsi="Times New Roman" w:cs="Times New Roman"/>
        </w:rPr>
        <w:tab/>
        <w:t>He became Vicar if Willington, Bedfordshire.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https://bedsarchives.bedford.gov.uk/CommunityHistories/Willington/ListOfWillingtonVicars.aspx</w:t>
        </w:r>
      </w:hyperlink>
      <w:r>
        <w:rPr>
          <w:rFonts w:ascii="Times New Roman" w:hAnsi="Times New Roman" w:cs="Times New Roman"/>
        </w:rPr>
        <w:t xml:space="preserve"> )</w:t>
      </w:r>
    </w:p>
    <w:p w14:paraId="263792E2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</w:p>
    <w:p w14:paraId="3D0AB50E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</w:p>
    <w:p w14:paraId="5ED0A277" w14:textId="77777777" w:rsidR="007E582D" w:rsidRDefault="007E582D" w:rsidP="007E58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0B7484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2B5FD" w14:textId="77777777" w:rsidR="00D928A2" w:rsidRDefault="00D928A2" w:rsidP="00086E2C">
      <w:pPr>
        <w:spacing w:after="0" w:line="240" w:lineRule="auto"/>
      </w:pPr>
      <w:r>
        <w:separator/>
      </w:r>
    </w:p>
  </w:endnote>
  <w:endnote w:type="continuationSeparator" w:id="0">
    <w:p w14:paraId="426B1787" w14:textId="77777777" w:rsidR="00D928A2" w:rsidRDefault="00D928A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854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2B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F16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A6315" w14:textId="77777777" w:rsidR="00D928A2" w:rsidRDefault="00D928A2" w:rsidP="00086E2C">
      <w:pPr>
        <w:spacing w:after="0" w:line="240" w:lineRule="auto"/>
      </w:pPr>
      <w:r>
        <w:separator/>
      </w:r>
    </w:p>
  </w:footnote>
  <w:footnote w:type="continuationSeparator" w:id="0">
    <w:p w14:paraId="7E9777E1" w14:textId="77777777" w:rsidR="00D928A2" w:rsidRDefault="00D928A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ED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02A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E96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2D"/>
    <w:rsid w:val="00086E2C"/>
    <w:rsid w:val="000A2E7A"/>
    <w:rsid w:val="001D1CE2"/>
    <w:rsid w:val="002244B7"/>
    <w:rsid w:val="00314D94"/>
    <w:rsid w:val="00617568"/>
    <w:rsid w:val="006E68FA"/>
    <w:rsid w:val="007E582D"/>
    <w:rsid w:val="00D928A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E6206"/>
  <w15:chartTrackingRefBased/>
  <w15:docId w15:val="{3C76626F-FCDA-41D6-8761-ECDE807B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582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582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Willington/ListOfWillington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17</Words>
  <Characters>183</Characters>
  <Application>Microsoft Office Word</Application>
  <DocSecurity>0</DocSecurity>
  <Lines>10</Lines>
  <Paragraphs>4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2026-03-25T20:54:00Z</dcterms:created>
  <dcterms:modified xsi:type="dcterms:W3CDTF">2026-03-25T20:54:00Z</dcterms:modified>
</cp:coreProperties>
</file>