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C32E4" w14:textId="77777777" w:rsidR="006A24C7" w:rsidRDefault="006A24C7" w:rsidP="006A24C7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CALY</w:t>
      </w:r>
      <w:r>
        <w:rPr>
          <w:rFonts w:cs="Times New Roman"/>
          <w:lang w:val="en-US"/>
        </w:rPr>
        <w:t xml:space="preserve">        (fl.1495)</w:t>
      </w:r>
    </w:p>
    <w:p w14:paraId="1A891A70" w14:textId="77777777" w:rsidR="006A24C7" w:rsidRDefault="006A24C7" w:rsidP="006A24C7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Hingham, Norfolk. Tailor.</w:t>
      </w:r>
    </w:p>
    <w:p w14:paraId="18C80AB7" w14:textId="77777777" w:rsidR="006A24C7" w:rsidRDefault="006A24C7" w:rsidP="006A24C7">
      <w:pPr>
        <w:pStyle w:val="NoSpacing"/>
        <w:rPr>
          <w:rFonts w:cs="Times New Roman"/>
          <w:lang w:val="en-US"/>
        </w:rPr>
      </w:pPr>
    </w:p>
    <w:p w14:paraId="4D4FC1A8" w14:textId="77777777" w:rsidR="006A24C7" w:rsidRDefault="006A24C7" w:rsidP="006A24C7">
      <w:pPr>
        <w:pStyle w:val="NoSpacing"/>
        <w:rPr>
          <w:rFonts w:cs="Times New Roman"/>
          <w:lang w:val="en-US"/>
        </w:rPr>
      </w:pPr>
    </w:p>
    <w:p w14:paraId="07C52632" w14:textId="77777777" w:rsidR="006A24C7" w:rsidRDefault="006A24C7" w:rsidP="006A24C7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1495</w:t>
      </w:r>
      <w:r>
        <w:rPr>
          <w:rFonts w:cs="Times New Roman"/>
          <w:lang w:val="en-US"/>
        </w:rPr>
        <w:tab/>
        <w:t>John Pittok(q.v.) brought a plaint of trespass against him and John</w:t>
      </w:r>
    </w:p>
    <w:p w14:paraId="31570FAD" w14:textId="77777777" w:rsidR="006A24C7" w:rsidRDefault="006A24C7" w:rsidP="006A24C7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Caly of Hingham(q.v.).    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https://waalt.uh.edu/index.php/KB27/934</w:t>
        </w:r>
      </w:hyperlink>
      <w:r>
        <w:rPr>
          <w:rFonts w:cs="Times New Roman"/>
          <w:lang w:val="en-US"/>
        </w:rPr>
        <w:t xml:space="preserve"> )</w:t>
      </w:r>
    </w:p>
    <w:p w14:paraId="74012C92" w14:textId="77777777" w:rsidR="006A24C7" w:rsidRDefault="006A24C7" w:rsidP="006A24C7">
      <w:pPr>
        <w:pStyle w:val="NoSpacing"/>
        <w:rPr>
          <w:rFonts w:cs="Times New Roman"/>
          <w:lang w:val="en-US"/>
        </w:rPr>
      </w:pPr>
    </w:p>
    <w:p w14:paraId="6C17DD3D" w14:textId="77777777" w:rsidR="006A24C7" w:rsidRDefault="006A24C7" w:rsidP="006A24C7">
      <w:pPr>
        <w:pStyle w:val="NoSpacing"/>
        <w:rPr>
          <w:rFonts w:cs="Times New Roman"/>
          <w:lang w:val="en-US"/>
        </w:rPr>
      </w:pPr>
    </w:p>
    <w:p w14:paraId="6A8F6545" w14:textId="77777777" w:rsidR="006A24C7" w:rsidRDefault="006A24C7" w:rsidP="006A24C7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6 May 2026</w:t>
      </w:r>
    </w:p>
    <w:p w14:paraId="6F56C7E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E6FF1" w14:textId="77777777" w:rsidR="008359B0" w:rsidRDefault="008359B0" w:rsidP="00086E2C">
      <w:pPr>
        <w:spacing w:after="0" w:line="240" w:lineRule="auto"/>
      </w:pPr>
      <w:r>
        <w:separator/>
      </w:r>
    </w:p>
  </w:endnote>
  <w:endnote w:type="continuationSeparator" w:id="0">
    <w:p w14:paraId="4EBE118E" w14:textId="77777777" w:rsidR="008359B0" w:rsidRDefault="008359B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08AF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89FA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6B22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3B379" w14:textId="77777777" w:rsidR="008359B0" w:rsidRDefault="008359B0" w:rsidP="00086E2C">
      <w:pPr>
        <w:spacing w:after="0" w:line="240" w:lineRule="auto"/>
      </w:pPr>
      <w:r>
        <w:separator/>
      </w:r>
    </w:p>
  </w:footnote>
  <w:footnote w:type="continuationSeparator" w:id="0">
    <w:p w14:paraId="64538128" w14:textId="77777777" w:rsidR="008359B0" w:rsidRDefault="008359B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4E8E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FC6A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AFFD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4C7"/>
    <w:rsid w:val="00086E2C"/>
    <w:rsid w:val="000A2E7A"/>
    <w:rsid w:val="002244B7"/>
    <w:rsid w:val="00314D94"/>
    <w:rsid w:val="005435B9"/>
    <w:rsid w:val="00617568"/>
    <w:rsid w:val="006A24C7"/>
    <w:rsid w:val="006E68FA"/>
    <w:rsid w:val="008359B0"/>
    <w:rsid w:val="008E56AD"/>
    <w:rsid w:val="00AF65CA"/>
    <w:rsid w:val="00E50E5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FDEDD"/>
  <w15:chartTrackingRefBased/>
  <w15:docId w15:val="{CEE7210B-B6F2-496D-A07C-AB069F6AB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6A24C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2026-05-09T21:48:00Z</dcterms:created>
  <dcterms:modified xsi:type="dcterms:W3CDTF">2026-05-09T21:48:00Z</dcterms:modified>
</cp:coreProperties>
</file>