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7593" w14:textId="77777777" w:rsidR="000230D0" w:rsidRDefault="000230D0" w:rsidP="000230D0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CALTHORPE</w:t>
      </w:r>
      <w:r>
        <w:rPr>
          <w:rFonts w:eastAsia="Times New Roman"/>
        </w:rPr>
        <w:t xml:space="preserve">       (d.1503)</w:t>
      </w:r>
    </w:p>
    <w:p w14:paraId="74B75F64" w14:textId="77777777" w:rsidR="000230D0" w:rsidRDefault="000230D0" w:rsidP="000230D0">
      <w:pPr>
        <w:pStyle w:val="NoSpacing"/>
        <w:rPr>
          <w:rFonts w:eastAsia="Times New Roman"/>
        </w:rPr>
      </w:pPr>
    </w:p>
    <w:p w14:paraId="39D37B1C" w14:textId="77777777" w:rsidR="000230D0" w:rsidRDefault="000230D0" w:rsidP="000230D0">
      <w:pPr>
        <w:pStyle w:val="NoSpacing"/>
        <w:rPr>
          <w:rFonts w:eastAsia="Times New Roman"/>
        </w:rPr>
      </w:pPr>
    </w:p>
    <w:p w14:paraId="0126BDB6" w14:textId="77777777" w:rsidR="000230D0" w:rsidRDefault="000230D0" w:rsidP="000230D0">
      <w:pPr>
        <w:pStyle w:val="NoSpacing"/>
        <w:rPr>
          <w:rFonts w:eastAsia="Times New Roman"/>
        </w:rPr>
      </w:pPr>
      <w:r>
        <w:rPr>
          <w:rFonts w:eastAsia="Times New Roman"/>
        </w:rPr>
        <w:t>Son:   Richard.</w:t>
      </w:r>
    </w:p>
    <w:p w14:paraId="4648AF1B" w14:textId="77777777" w:rsidR="000230D0" w:rsidRDefault="000230D0" w:rsidP="000230D0">
      <w:pPr>
        <w:pStyle w:val="NoSpacing"/>
        <w:rPr>
          <w:rFonts w:eastAsia="Times New Roman"/>
        </w:rPr>
      </w:pPr>
      <w:r>
        <w:rPr>
          <w:rFonts w:eastAsia="Times New Roman"/>
        </w:rPr>
        <w:t>(UK and Ireland, Find A Grave Index, 1300’s – current)</w:t>
      </w:r>
    </w:p>
    <w:p w14:paraId="6D727D4B" w14:textId="77777777" w:rsidR="000230D0" w:rsidRDefault="000230D0" w:rsidP="000230D0">
      <w:pPr>
        <w:pStyle w:val="NoSpacing"/>
        <w:rPr>
          <w:rFonts w:eastAsia="Times New Roman"/>
        </w:rPr>
      </w:pPr>
    </w:p>
    <w:p w14:paraId="5C3D8D6C" w14:textId="77777777" w:rsidR="000230D0" w:rsidRDefault="000230D0" w:rsidP="000230D0">
      <w:pPr>
        <w:pStyle w:val="NoSpacing"/>
        <w:rPr>
          <w:rFonts w:eastAsia="Times New Roman"/>
        </w:rPr>
      </w:pPr>
    </w:p>
    <w:p w14:paraId="406746B8" w14:textId="77777777" w:rsidR="000230D0" w:rsidRDefault="000230D0" w:rsidP="000230D0">
      <w:pPr>
        <w:pStyle w:val="NoSpacing"/>
        <w:rPr>
          <w:rFonts w:eastAsia="Times New Roman"/>
        </w:rPr>
      </w:pPr>
      <w:r>
        <w:rPr>
          <w:rFonts w:eastAsia="Times New Roman"/>
        </w:rPr>
        <w:t>22 Aug.1503</w:t>
      </w:r>
      <w:r>
        <w:rPr>
          <w:rFonts w:eastAsia="Times New Roman"/>
        </w:rPr>
        <w:tab/>
        <w:t>She died, and was buried in Blakeney, Norfolk.   (ibid.)</w:t>
      </w:r>
    </w:p>
    <w:p w14:paraId="5510DC8E" w14:textId="77777777" w:rsidR="000230D0" w:rsidRDefault="000230D0" w:rsidP="000230D0">
      <w:pPr>
        <w:pStyle w:val="NoSpacing"/>
        <w:rPr>
          <w:rFonts w:eastAsia="Times New Roman"/>
        </w:rPr>
      </w:pPr>
    </w:p>
    <w:p w14:paraId="02EA1A04" w14:textId="77777777" w:rsidR="000230D0" w:rsidRDefault="000230D0" w:rsidP="000230D0">
      <w:pPr>
        <w:pStyle w:val="NoSpacing"/>
        <w:rPr>
          <w:rFonts w:eastAsia="Times New Roman"/>
        </w:rPr>
      </w:pPr>
    </w:p>
    <w:p w14:paraId="69F4CA8A" w14:textId="77777777" w:rsidR="000230D0" w:rsidRDefault="000230D0" w:rsidP="000230D0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023F77A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968A8" w14:textId="77777777" w:rsidR="00413C86" w:rsidRDefault="00413C86" w:rsidP="00086E2C">
      <w:pPr>
        <w:spacing w:after="0" w:line="240" w:lineRule="auto"/>
      </w:pPr>
      <w:r>
        <w:separator/>
      </w:r>
    </w:p>
  </w:endnote>
  <w:endnote w:type="continuationSeparator" w:id="0">
    <w:p w14:paraId="1D5C7B5A" w14:textId="77777777" w:rsidR="00413C86" w:rsidRDefault="00413C8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CA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3D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6B4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B409C" w14:textId="77777777" w:rsidR="00413C86" w:rsidRDefault="00413C86" w:rsidP="00086E2C">
      <w:pPr>
        <w:spacing w:after="0" w:line="240" w:lineRule="auto"/>
      </w:pPr>
      <w:r>
        <w:separator/>
      </w:r>
    </w:p>
  </w:footnote>
  <w:footnote w:type="continuationSeparator" w:id="0">
    <w:p w14:paraId="5D30E22C" w14:textId="77777777" w:rsidR="00413C86" w:rsidRDefault="00413C8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15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AF8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E06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D0"/>
    <w:rsid w:val="000230D0"/>
    <w:rsid w:val="00086E2C"/>
    <w:rsid w:val="000A2E7A"/>
    <w:rsid w:val="002244B7"/>
    <w:rsid w:val="00314D94"/>
    <w:rsid w:val="00413C86"/>
    <w:rsid w:val="00617568"/>
    <w:rsid w:val="006E68FA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37F2A"/>
  <w15:chartTrackingRefBased/>
  <w15:docId w15:val="{0A82C1B1-ADF2-48C5-8E49-87BF6004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230D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161</Characters>
  <Application>Microsoft Office Word</Application>
  <DocSecurity>0</DocSecurity>
  <Lines>8</Lines>
  <Paragraphs>4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2026-02-10T15:41:00Z</dcterms:created>
  <dcterms:modified xsi:type="dcterms:W3CDTF">2026-02-10T15:41:00Z</dcterms:modified>
</cp:coreProperties>
</file>