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A407" w14:textId="77777777" w:rsidR="00F04A21" w:rsidRDefault="00F04A21" w:rsidP="00F04A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Simon CALEYS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(fl.1417)</w:t>
      </w:r>
    </w:p>
    <w:p w14:paraId="3B9493C9" w14:textId="77777777" w:rsidR="00F04A21" w:rsidRDefault="00F04A21" w:rsidP="00F04A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4DF6476E" w14:textId="77777777" w:rsidR="00F04A21" w:rsidRDefault="00F04A21" w:rsidP="00F04A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1F36C0" w14:textId="77777777" w:rsidR="00F04A21" w:rsidRDefault="00F04A21" w:rsidP="00F04A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846440" w14:textId="77777777" w:rsidR="00F04A21" w:rsidRDefault="00F04A21" w:rsidP="00F04A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7606D8DE" w14:textId="77777777" w:rsidR="00F04A21" w:rsidRDefault="00F04A21" w:rsidP="00F04A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7FBAB2E2" w14:textId="77777777" w:rsidR="00F04A21" w:rsidRDefault="00F04A21" w:rsidP="00F04A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m10, from the AHRC-funded ‘The Soldier in Later</w:t>
      </w:r>
    </w:p>
    <w:p w14:paraId="386D7A38" w14:textId="77777777" w:rsidR="00F04A21" w:rsidRDefault="00F04A21" w:rsidP="00F04A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5AF68265" w14:textId="77777777" w:rsidR="00F04A21" w:rsidRDefault="00F04A21" w:rsidP="00F04A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3DF5448B" w14:textId="77777777" w:rsidR="00F04A21" w:rsidRDefault="00F04A21" w:rsidP="00F04A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5358E6" w14:textId="77777777" w:rsidR="00F04A21" w:rsidRDefault="00F04A21" w:rsidP="00F04A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9861F35" w14:textId="77777777" w:rsidR="00F04A21" w:rsidRDefault="00F04A21" w:rsidP="00F04A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January 2026</w:t>
      </w:r>
    </w:p>
    <w:p w14:paraId="1EBAC30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247FB" w14:textId="77777777" w:rsidR="00F3491F" w:rsidRDefault="00F3491F" w:rsidP="00086E2C">
      <w:pPr>
        <w:spacing w:after="0" w:line="240" w:lineRule="auto"/>
      </w:pPr>
      <w:r>
        <w:separator/>
      </w:r>
    </w:p>
  </w:endnote>
  <w:endnote w:type="continuationSeparator" w:id="0">
    <w:p w14:paraId="4272A475" w14:textId="77777777" w:rsidR="00F3491F" w:rsidRDefault="00F3491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AC47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F618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4EA2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4ED21" w14:textId="77777777" w:rsidR="00F3491F" w:rsidRDefault="00F3491F" w:rsidP="00086E2C">
      <w:pPr>
        <w:spacing w:after="0" w:line="240" w:lineRule="auto"/>
      </w:pPr>
      <w:r>
        <w:separator/>
      </w:r>
    </w:p>
  </w:footnote>
  <w:footnote w:type="continuationSeparator" w:id="0">
    <w:p w14:paraId="027B4AAD" w14:textId="77777777" w:rsidR="00F3491F" w:rsidRDefault="00F3491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AE16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353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A9F6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21"/>
    <w:rsid w:val="00086E2C"/>
    <w:rsid w:val="000A2E7A"/>
    <w:rsid w:val="002244B7"/>
    <w:rsid w:val="00314D94"/>
    <w:rsid w:val="00502EB6"/>
    <w:rsid w:val="00617568"/>
    <w:rsid w:val="006E68FA"/>
    <w:rsid w:val="00ED3A55"/>
    <w:rsid w:val="00F04A21"/>
    <w:rsid w:val="00F3491F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D8FFF"/>
  <w15:chartTrackingRefBased/>
  <w15:docId w15:val="{852B7FE5-0DC8-4304-96CD-0D50A6C35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04A2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04A2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58</Words>
  <Characters>315</Characters>
  <Application>Microsoft Office Word</Application>
  <DocSecurity>0</DocSecurity>
  <Lines>9</Lines>
  <Paragraphs>5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2026-03-06T22:14:00Z</dcterms:created>
  <dcterms:modified xsi:type="dcterms:W3CDTF">2026-03-06T22:14:00Z</dcterms:modified>
</cp:coreProperties>
</file>