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6669A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42EAE947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49041FA2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3E77B2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82CC70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1DE9F0A8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32C21C32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5BC088B9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044A03E4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2683FDC6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AB5465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D17AC3" w14:textId="77777777" w:rsidR="000E2549" w:rsidRDefault="000E2549" w:rsidP="000E25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November 2025</w:t>
      </w:r>
    </w:p>
    <w:p w14:paraId="691559C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A53D0" w14:textId="77777777" w:rsidR="00DC2B27" w:rsidRDefault="00DC2B27" w:rsidP="00086E2C">
      <w:pPr>
        <w:spacing w:after="0" w:line="240" w:lineRule="auto"/>
      </w:pPr>
      <w:r>
        <w:separator/>
      </w:r>
    </w:p>
  </w:endnote>
  <w:endnote w:type="continuationSeparator" w:id="0">
    <w:p w14:paraId="3A32F369" w14:textId="77777777" w:rsidR="00DC2B27" w:rsidRDefault="00DC2B2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F1E6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0C8C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9A17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41E78" w14:textId="77777777" w:rsidR="00DC2B27" w:rsidRDefault="00DC2B27" w:rsidP="00086E2C">
      <w:pPr>
        <w:spacing w:after="0" w:line="240" w:lineRule="auto"/>
      </w:pPr>
      <w:r>
        <w:separator/>
      </w:r>
    </w:p>
  </w:footnote>
  <w:footnote w:type="continuationSeparator" w:id="0">
    <w:p w14:paraId="240BBD1F" w14:textId="77777777" w:rsidR="00DC2B27" w:rsidRDefault="00DC2B2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DC05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FA66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D150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49"/>
    <w:rsid w:val="00086E2C"/>
    <w:rsid w:val="000A2E7A"/>
    <w:rsid w:val="000E2549"/>
    <w:rsid w:val="002244B7"/>
    <w:rsid w:val="00314D94"/>
    <w:rsid w:val="00617568"/>
    <w:rsid w:val="006E68FA"/>
    <w:rsid w:val="00DC2B27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25D6F"/>
  <w15:chartTrackingRefBased/>
  <w15:docId w15:val="{6A7C1198-A259-4B19-95B6-4BB6643D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E254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E254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53</Words>
  <Characters>317</Characters>
  <Application>Microsoft Office Word</Application>
  <DocSecurity>0</DocSecurity>
  <Lines>15</Lines>
  <Paragraphs>11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2026-01-09T21:07:00Z</dcterms:created>
  <dcterms:modified xsi:type="dcterms:W3CDTF">2026-01-09T21:07:00Z</dcterms:modified>
</cp:coreProperties>
</file>