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12B8E" w14:textId="77777777" w:rsidR="003719A1" w:rsidRDefault="003719A1" w:rsidP="003719A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CALDER (? CALVER)</w:t>
      </w:r>
      <w:r>
        <w:rPr>
          <w:rFonts w:ascii="Times New Roman" w:hAnsi="Times New Roman" w:cs="Times New Roman"/>
          <w:lang w:val="en-US"/>
        </w:rPr>
        <w:t xml:space="preserve">       (fl.1478)</w:t>
      </w:r>
    </w:p>
    <w:p w14:paraId="5410AED1" w14:textId="77777777" w:rsidR="003719A1" w:rsidRDefault="003719A1" w:rsidP="003719A1">
      <w:pPr>
        <w:pStyle w:val="NoSpacing"/>
        <w:rPr>
          <w:rFonts w:ascii="Times New Roman" w:hAnsi="Times New Roman" w:cs="Times New Roman"/>
          <w:lang w:val="en-US"/>
        </w:rPr>
      </w:pPr>
    </w:p>
    <w:p w14:paraId="1F0F65AA" w14:textId="77777777" w:rsidR="003719A1" w:rsidRDefault="003719A1" w:rsidP="003719A1">
      <w:pPr>
        <w:pStyle w:val="NoSpacing"/>
        <w:rPr>
          <w:rFonts w:ascii="Times New Roman" w:hAnsi="Times New Roman" w:cs="Times New Roman"/>
          <w:lang w:val="en-US"/>
        </w:rPr>
      </w:pPr>
    </w:p>
    <w:p w14:paraId="2CBBE727" w14:textId="77777777" w:rsidR="003719A1" w:rsidRDefault="003719A1" w:rsidP="003719A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1478</w:t>
      </w:r>
      <w:r>
        <w:rPr>
          <w:rFonts w:ascii="Times New Roman" w:hAnsi="Times New Roman" w:cs="Times New Roman"/>
          <w:lang w:val="en-US"/>
        </w:rPr>
        <w:tab/>
        <w:t>He made a plaint of trespass against Felix Genvey of London, cutler(q.v.),</w:t>
      </w:r>
    </w:p>
    <w:p w14:paraId="3F9F8614" w14:textId="77777777" w:rsidR="003719A1" w:rsidRDefault="003719A1" w:rsidP="003719A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and 4 others.      ( </w:t>
      </w:r>
      <w:hyperlink r:id="rId6" w:history="1">
        <w:r w:rsidRPr="00BB4425">
          <w:rPr>
            <w:rStyle w:val="Hyperlink"/>
            <w:rFonts w:ascii="Times New Roman" w:hAnsi="Times New Roman" w:cs="Times New Roman"/>
            <w:lang w:val="en-US"/>
          </w:rPr>
          <w:t>https://waalt.uh.edu/index.php/KB27/866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65E78EF8" w14:textId="77777777" w:rsidR="003719A1" w:rsidRDefault="003719A1" w:rsidP="003719A1">
      <w:pPr>
        <w:pStyle w:val="NoSpacing"/>
        <w:rPr>
          <w:rFonts w:ascii="Times New Roman" w:hAnsi="Times New Roman" w:cs="Times New Roman"/>
          <w:lang w:val="en-US"/>
        </w:rPr>
      </w:pPr>
    </w:p>
    <w:p w14:paraId="7F64BAE6" w14:textId="77777777" w:rsidR="003719A1" w:rsidRDefault="003719A1" w:rsidP="003719A1">
      <w:pPr>
        <w:pStyle w:val="NoSpacing"/>
        <w:rPr>
          <w:rFonts w:ascii="Times New Roman" w:hAnsi="Times New Roman" w:cs="Times New Roman"/>
          <w:lang w:val="en-US"/>
        </w:rPr>
      </w:pPr>
    </w:p>
    <w:p w14:paraId="5662FE97" w14:textId="77777777" w:rsidR="003719A1" w:rsidRDefault="003719A1" w:rsidP="003719A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7 March 2026</w:t>
      </w:r>
    </w:p>
    <w:p w14:paraId="7E20A88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A6E51" w14:textId="77777777" w:rsidR="00A3014C" w:rsidRDefault="00A3014C" w:rsidP="00086E2C">
      <w:pPr>
        <w:spacing w:after="0" w:line="240" w:lineRule="auto"/>
      </w:pPr>
      <w:r>
        <w:separator/>
      </w:r>
    </w:p>
  </w:endnote>
  <w:endnote w:type="continuationSeparator" w:id="0">
    <w:p w14:paraId="202A9919" w14:textId="77777777" w:rsidR="00A3014C" w:rsidRDefault="00A3014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5A6B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5BEC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F463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EEA4D" w14:textId="77777777" w:rsidR="00A3014C" w:rsidRDefault="00A3014C" w:rsidP="00086E2C">
      <w:pPr>
        <w:spacing w:after="0" w:line="240" w:lineRule="auto"/>
      </w:pPr>
      <w:r>
        <w:separator/>
      </w:r>
    </w:p>
  </w:footnote>
  <w:footnote w:type="continuationSeparator" w:id="0">
    <w:p w14:paraId="7FBD7991" w14:textId="77777777" w:rsidR="00A3014C" w:rsidRDefault="00A3014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22BE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FF30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D13B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9A1"/>
    <w:rsid w:val="00086E2C"/>
    <w:rsid w:val="000A2E7A"/>
    <w:rsid w:val="002244B7"/>
    <w:rsid w:val="00314D94"/>
    <w:rsid w:val="003719A1"/>
    <w:rsid w:val="00502EB6"/>
    <w:rsid w:val="00617568"/>
    <w:rsid w:val="006E68FA"/>
    <w:rsid w:val="00A3014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0FC6C"/>
  <w15:chartTrackingRefBased/>
  <w15:docId w15:val="{196F165C-E8B7-408C-9D69-F1EE8CB43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719A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719A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6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42</Words>
  <Characters>216</Characters>
  <Application>Microsoft Office Word</Application>
  <DocSecurity>0</DocSecurity>
  <Lines>10</Lines>
  <Paragraphs>6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2026-03-08T00:16:00Z</dcterms:created>
  <dcterms:modified xsi:type="dcterms:W3CDTF">2026-03-08T00:17:00Z</dcterms:modified>
</cp:coreProperties>
</file>