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5A69D" w14:textId="77777777" w:rsidR="00D04845" w:rsidRDefault="00D04845" w:rsidP="00D048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CALCOTE</w:t>
      </w:r>
      <w:r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lang w:val="en-US"/>
        </w:rPr>
        <w:t>(fl.1470)</w:t>
      </w:r>
    </w:p>
    <w:p w14:paraId="55E5904D" w14:textId="77777777" w:rsidR="00D04845" w:rsidRDefault="00D04845" w:rsidP="00D04845">
      <w:pPr>
        <w:rPr>
          <w:rFonts w:ascii="Times New Roman" w:hAnsi="Times New Roman" w:cs="Times New Roman"/>
          <w:lang w:val="en-US"/>
        </w:rPr>
      </w:pPr>
    </w:p>
    <w:p w14:paraId="62DDCDCF" w14:textId="77777777" w:rsidR="00D04845" w:rsidRDefault="00D04845" w:rsidP="00D048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30 Nov.1470</w:t>
      </w:r>
      <w:r>
        <w:rPr>
          <w:rFonts w:ascii="Times New Roman" w:hAnsi="Times New Roman" w:cs="Times New Roman"/>
          <w:lang w:val="en-US"/>
        </w:rPr>
        <w:tab/>
        <w:t>On a commission of the peace for Rutland.   (C.P.R. 1467-77 p.627)</w:t>
      </w:r>
    </w:p>
    <w:p w14:paraId="722D775B" w14:textId="77777777" w:rsidR="00D04845" w:rsidRDefault="00D04845" w:rsidP="00D04845">
      <w:pPr>
        <w:rPr>
          <w:rFonts w:ascii="Times New Roman" w:hAnsi="Times New Roman" w:cs="Times New Roman"/>
          <w:lang w:val="en-US"/>
        </w:rPr>
      </w:pPr>
    </w:p>
    <w:p w14:paraId="5548D33F" w14:textId="77777777" w:rsidR="00D04845" w:rsidRPr="00BE41D3" w:rsidRDefault="00D04845" w:rsidP="00D0484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9 May 2026</w:t>
      </w:r>
    </w:p>
    <w:p w14:paraId="610DB864" w14:textId="65DCF505" w:rsidR="00617568" w:rsidRPr="00D04845" w:rsidRDefault="00617568">
      <w:pPr>
        <w:rPr>
          <w:rFonts w:ascii="Times New Roman" w:hAnsi="Times New Roman" w:cs="Times New Roman"/>
          <w:lang w:val="en-US"/>
        </w:rPr>
      </w:pPr>
    </w:p>
    <w:sectPr w:rsidR="00617568" w:rsidRPr="00D048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DCA4E" w14:textId="77777777" w:rsidR="00BB3405" w:rsidRDefault="00BB3405" w:rsidP="00086E2C">
      <w:pPr>
        <w:spacing w:after="0" w:line="240" w:lineRule="auto"/>
      </w:pPr>
      <w:r>
        <w:separator/>
      </w:r>
    </w:p>
  </w:endnote>
  <w:endnote w:type="continuationSeparator" w:id="0">
    <w:p w14:paraId="0FF0B6C2" w14:textId="77777777" w:rsidR="00BB3405" w:rsidRDefault="00BB340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B77F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83FD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9365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D7AF9" w14:textId="77777777" w:rsidR="00BB3405" w:rsidRDefault="00BB3405" w:rsidP="00086E2C">
      <w:pPr>
        <w:spacing w:after="0" w:line="240" w:lineRule="auto"/>
      </w:pPr>
      <w:r>
        <w:separator/>
      </w:r>
    </w:p>
  </w:footnote>
  <w:footnote w:type="continuationSeparator" w:id="0">
    <w:p w14:paraId="444B3A3F" w14:textId="77777777" w:rsidR="00BB3405" w:rsidRDefault="00BB340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DEB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5346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784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845"/>
    <w:rsid w:val="00086E2C"/>
    <w:rsid w:val="000A2E7A"/>
    <w:rsid w:val="002244B7"/>
    <w:rsid w:val="00314D94"/>
    <w:rsid w:val="005435B9"/>
    <w:rsid w:val="00617568"/>
    <w:rsid w:val="006E68FA"/>
    <w:rsid w:val="008E56AD"/>
    <w:rsid w:val="00AF65CA"/>
    <w:rsid w:val="00BB3405"/>
    <w:rsid w:val="00D04845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71E62"/>
  <w15:chartTrackingRefBased/>
  <w15:docId w15:val="{0CA663AB-4B49-47D6-99EA-A7724CA5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45"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2026-05-09T14:39:00Z</dcterms:created>
  <dcterms:modified xsi:type="dcterms:W3CDTF">2026-05-09T14:39:00Z</dcterms:modified>
</cp:coreProperties>
</file>