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E7FA2" w14:textId="77777777" w:rsidR="00804BE5" w:rsidRDefault="00804BE5" w:rsidP="00804BE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CADE</w:t>
      </w:r>
      <w:r>
        <w:rPr>
          <w:rFonts w:ascii="Times New Roman" w:hAnsi="Times New Roman" w:cs="Times New Roman"/>
          <w:lang w:val="en-US"/>
        </w:rPr>
        <w:t xml:space="preserve">       (fl.1478)</w:t>
      </w:r>
    </w:p>
    <w:p w14:paraId="02F315B0" w14:textId="77777777" w:rsidR="00804BE5" w:rsidRDefault="00804BE5" w:rsidP="00804BE5">
      <w:pPr>
        <w:pStyle w:val="NoSpacing"/>
        <w:rPr>
          <w:rFonts w:ascii="Times New Roman" w:hAnsi="Times New Roman" w:cs="Times New Roman"/>
          <w:lang w:val="en-US"/>
        </w:rPr>
      </w:pPr>
    </w:p>
    <w:p w14:paraId="4293BE61" w14:textId="77777777" w:rsidR="00804BE5" w:rsidRDefault="00804BE5" w:rsidP="00804BE5">
      <w:pPr>
        <w:pStyle w:val="NoSpacing"/>
        <w:rPr>
          <w:rFonts w:ascii="Times New Roman" w:hAnsi="Times New Roman" w:cs="Times New Roman"/>
          <w:lang w:val="en-US"/>
        </w:rPr>
      </w:pPr>
    </w:p>
    <w:p w14:paraId="38FB66FB" w14:textId="77777777" w:rsidR="00804BE5" w:rsidRDefault="00804BE5" w:rsidP="00804BE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He made a plaint of trespass against Augustine Stratton of Shotley,</w:t>
      </w:r>
    </w:p>
    <w:p w14:paraId="1FAA9090" w14:textId="77777777" w:rsidR="00804BE5" w:rsidRDefault="00804BE5" w:rsidP="00804BE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Suffolk(q.v.).    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D78B4EF" w14:textId="77777777" w:rsidR="00804BE5" w:rsidRDefault="00804BE5" w:rsidP="00804BE5">
      <w:pPr>
        <w:pStyle w:val="NoSpacing"/>
        <w:rPr>
          <w:rFonts w:ascii="Times New Roman" w:hAnsi="Times New Roman" w:cs="Times New Roman"/>
          <w:lang w:val="en-US"/>
        </w:rPr>
      </w:pPr>
    </w:p>
    <w:p w14:paraId="4AC21FBF" w14:textId="77777777" w:rsidR="00804BE5" w:rsidRDefault="00804BE5" w:rsidP="00804BE5">
      <w:pPr>
        <w:pStyle w:val="NoSpacing"/>
        <w:rPr>
          <w:rFonts w:ascii="Times New Roman" w:hAnsi="Times New Roman" w:cs="Times New Roman"/>
          <w:lang w:val="en-US"/>
        </w:rPr>
      </w:pPr>
    </w:p>
    <w:p w14:paraId="1448C405" w14:textId="77777777" w:rsidR="00804BE5" w:rsidRDefault="00804BE5" w:rsidP="00804BE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March 2026</w:t>
      </w:r>
    </w:p>
    <w:p w14:paraId="01D0599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7696D" w14:textId="77777777" w:rsidR="00880566" w:rsidRDefault="00880566" w:rsidP="00086E2C">
      <w:pPr>
        <w:spacing w:after="0" w:line="240" w:lineRule="auto"/>
      </w:pPr>
      <w:r>
        <w:separator/>
      </w:r>
    </w:p>
  </w:endnote>
  <w:endnote w:type="continuationSeparator" w:id="0">
    <w:p w14:paraId="161EE76A" w14:textId="77777777" w:rsidR="00880566" w:rsidRDefault="0088056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54C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155D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607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9B927" w14:textId="77777777" w:rsidR="00880566" w:rsidRDefault="00880566" w:rsidP="00086E2C">
      <w:pPr>
        <w:spacing w:after="0" w:line="240" w:lineRule="auto"/>
      </w:pPr>
      <w:r>
        <w:separator/>
      </w:r>
    </w:p>
  </w:footnote>
  <w:footnote w:type="continuationSeparator" w:id="0">
    <w:p w14:paraId="02398E1D" w14:textId="77777777" w:rsidR="00880566" w:rsidRDefault="0088056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0DB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028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DAF8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E5"/>
    <w:rsid w:val="00086E2C"/>
    <w:rsid w:val="000A2E7A"/>
    <w:rsid w:val="002244B7"/>
    <w:rsid w:val="00314D94"/>
    <w:rsid w:val="00617568"/>
    <w:rsid w:val="006E68FA"/>
    <w:rsid w:val="00804BE5"/>
    <w:rsid w:val="00834B6C"/>
    <w:rsid w:val="0088056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8E1FE"/>
  <w15:chartTrackingRefBased/>
  <w15:docId w15:val="{5196177E-550E-468B-94B9-34FD3F98E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04BE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4BE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207</Characters>
  <Application>Microsoft Office Word</Application>
  <DocSecurity>0</DocSecurity>
  <Lines>12</Lines>
  <Paragraphs>7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2026-03-08T20:45:00Z</dcterms:created>
  <dcterms:modified xsi:type="dcterms:W3CDTF">2026-03-08T20:45:00Z</dcterms:modified>
</cp:coreProperties>
</file>