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0F0B5" w14:textId="77777777" w:rsidR="00921CAF" w:rsidRDefault="00921CAF" w:rsidP="00921CAF">
      <w:pPr>
        <w:pStyle w:val="NoSpacing"/>
      </w:pPr>
      <w:r>
        <w:rPr>
          <w:u w:val="single"/>
        </w:rPr>
        <w:t>Robert CACHERSIDE</w:t>
      </w:r>
      <w:r>
        <w:t xml:space="preserve">      (fl.1465-6)</w:t>
      </w:r>
    </w:p>
    <w:p w14:paraId="5FAF4504" w14:textId="77777777" w:rsidR="00921CAF" w:rsidRDefault="00921CAF" w:rsidP="00921CAF">
      <w:pPr>
        <w:pStyle w:val="NoSpacing"/>
      </w:pPr>
    </w:p>
    <w:p w14:paraId="61F78EA1" w14:textId="77777777" w:rsidR="00921CAF" w:rsidRDefault="00921CAF" w:rsidP="00921CAF">
      <w:pPr>
        <w:pStyle w:val="NoSpacing"/>
      </w:pPr>
    </w:p>
    <w:p w14:paraId="7127B111" w14:textId="77777777" w:rsidR="00921CAF" w:rsidRDefault="00921CAF" w:rsidP="00921CAF">
      <w:pPr>
        <w:pStyle w:val="NoSpacing"/>
      </w:pPr>
      <w:r>
        <w:t xml:space="preserve">         1465-6</w:t>
      </w:r>
      <w:r>
        <w:tab/>
        <w:t>A new forge was built in his holding at Middleham.</w:t>
      </w:r>
    </w:p>
    <w:p w14:paraId="1AC0DFAD" w14:textId="77777777" w:rsidR="00921CAF" w:rsidRDefault="00921CAF" w:rsidP="00921CAF">
      <w:pPr>
        <w:pStyle w:val="NoSpacing"/>
      </w:pPr>
      <w:r>
        <w:tab/>
      </w:r>
      <w:r>
        <w:tab/>
      </w:r>
      <w:r w:rsidRPr="00981558">
        <w:t xml:space="preserve">(“The Lordship of Middleham in 1465-6 and 1473-4 edited by Livia </w:t>
      </w:r>
    </w:p>
    <w:p w14:paraId="7451A51E" w14:textId="77777777" w:rsidR="00921CAF" w:rsidRDefault="00921CAF" w:rsidP="00921CAF">
      <w:pPr>
        <w:pStyle w:val="NoSpacing"/>
        <w:ind w:left="1440"/>
      </w:pPr>
      <w:r w:rsidRPr="00981558">
        <w:t>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102)</w:t>
      </w:r>
    </w:p>
    <w:p w14:paraId="7B3875B8" w14:textId="77777777" w:rsidR="00921CAF" w:rsidRDefault="00921CAF" w:rsidP="00921CAF">
      <w:pPr>
        <w:pStyle w:val="NoSpacing"/>
      </w:pPr>
    </w:p>
    <w:p w14:paraId="4008FD91" w14:textId="77777777" w:rsidR="00921CAF" w:rsidRDefault="00921CAF" w:rsidP="00921CAF">
      <w:pPr>
        <w:pStyle w:val="NoSpacing"/>
      </w:pPr>
    </w:p>
    <w:p w14:paraId="33F488E8" w14:textId="77777777" w:rsidR="00921CAF" w:rsidRDefault="00921CAF" w:rsidP="00921CAF">
      <w:pPr>
        <w:pStyle w:val="NoSpacing"/>
      </w:pPr>
      <w:r>
        <w:t>27 February 2026</w:t>
      </w:r>
    </w:p>
    <w:p w14:paraId="2A5AEFE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A3AFB" w14:textId="77777777" w:rsidR="00B626AD" w:rsidRDefault="00B626AD" w:rsidP="00086E2C">
      <w:pPr>
        <w:spacing w:after="0" w:line="240" w:lineRule="auto"/>
      </w:pPr>
      <w:r>
        <w:separator/>
      </w:r>
    </w:p>
  </w:endnote>
  <w:endnote w:type="continuationSeparator" w:id="0">
    <w:p w14:paraId="7D10B6F5" w14:textId="77777777" w:rsidR="00B626AD" w:rsidRDefault="00B626A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82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E10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C5DE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1A94" w14:textId="77777777" w:rsidR="00B626AD" w:rsidRDefault="00B626AD" w:rsidP="00086E2C">
      <w:pPr>
        <w:spacing w:after="0" w:line="240" w:lineRule="auto"/>
      </w:pPr>
      <w:r>
        <w:separator/>
      </w:r>
    </w:p>
  </w:footnote>
  <w:footnote w:type="continuationSeparator" w:id="0">
    <w:p w14:paraId="38B5BDAD" w14:textId="77777777" w:rsidR="00B626AD" w:rsidRDefault="00B626A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306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16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97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AF"/>
    <w:rsid w:val="00086E2C"/>
    <w:rsid w:val="000A2E7A"/>
    <w:rsid w:val="002244B7"/>
    <w:rsid w:val="00314D94"/>
    <w:rsid w:val="00617568"/>
    <w:rsid w:val="006E68FA"/>
    <w:rsid w:val="00921CAF"/>
    <w:rsid w:val="00B626AD"/>
    <w:rsid w:val="00BC7F1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1D23"/>
  <w15:chartTrackingRefBased/>
  <w15:docId w15:val="{0DCD81A2-D542-4411-B56C-E5478542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21CA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276</Characters>
  <Application>Microsoft Office Word</Application>
  <DocSecurity>0</DocSecurity>
  <Lines>16</Lines>
  <Paragraphs>9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2026-03-03T07:33:00Z</dcterms:created>
  <dcterms:modified xsi:type="dcterms:W3CDTF">2026-03-03T07:34:00Z</dcterms:modified>
</cp:coreProperties>
</file>