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7B624" w14:textId="77777777" w:rsidR="0017369E" w:rsidRDefault="0017369E" w:rsidP="0017369E">
      <w:pPr>
        <w:rPr>
          <w:rFonts w:cs="Times New Roman"/>
        </w:rPr>
      </w:pPr>
      <w:r>
        <w:rPr>
          <w:rFonts w:cs="Times New Roman"/>
          <w:u w:val="single"/>
        </w:rPr>
        <w:t>Brother Thomas BYWELL</w:t>
      </w:r>
      <w:r>
        <w:rPr>
          <w:rFonts w:cs="Times New Roman"/>
        </w:rPr>
        <w:t xml:space="preserve">        (fl.1401)</w:t>
      </w:r>
    </w:p>
    <w:p w14:paraId="36B36190" w14:textId="77777777" w:rsidR="0017369E" w:rsidRDefault="0017369E" w:rsidP="0017369E">
      <w:pPr>
        <w:rPr>
          <w:rFonts w:cs="Times New Roman"/>
        </w:rPr>
      </w:pPr>
      <w:r>
        <w:rPr>
          <w:rFonts w:cs="Times New Roman"/>
        </w:rPr>
        <w:t>Canon of Guisborough.</w:t>
      </w:r>
    </w:p>
    <w:p w14:paraId="1AB2AD07" w14:textId="77777777" w:rsidR="0017369E" w:rsidRDefault="0017369E" w:rsidP="0017369E">
      <w:pPr>
        <w:rPr>
          <w:rFonts w:cs="Times New Roman"/>
        </w:rPr>
      </w:pPr>
    </w:p>
    <w:p w14:paraId="53A4A59B" w14:textId="77777777" w:rsidR="0017369E" w:rsidRDefault="0017369E" w:rsidP="0017369E">
      <w:pPr>
        <w:rPr>
          <w:rFonts w:cs="Times New Roman"/>
        </w:rPr>
      </w:pPr>
    </w:p>
    <w:p w14:paraId="6E7210C2" w14:textId="77777777" w:rsidR="0017369E" w:rsidRDefault="0017369E" w:rsidP="0017369E">
      <w:pPr>
        <w:rPr>
          <w:rFonts w:cs="Times New Roman"/>
        </w:rPr>
      </w:pPr>
      <w:r>
        <w:rPr>
          <w:rFonts w:cs="Times New Roman"/>
        </w:rPr>
        <w:t>26 Feb.1401</w:t>
      </w:r>
      <w:r>
        <w:rPr>
          <w:rFonts w:cs="Times New Roman"/>
        </w:rPr>
        <w:tab/>
        <w:t>He was ordained priest in the parish church of Burton by Beverley.</w:t>
      </w:r>
    </w:p>
    <w:p w14:paraId="28F9E06F" w14:textId="77777777" w:rsidR="0017369E" w:rsidRDefault="0017369E" w:rsidP="0017369E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12</w:t>
      </w:r>
      <w:r w:rsidRPr="00A83454">
        <w:rPr>
          <w:rFonts w:cs="Times New Roman"/>
        </w:rPr>
        <w:t>)</w:t>
      </w:r>
    </w:p>
    <w:p w14:paraId="1523C2D7" w14:textId="77777777" w:rsidR="0017369E" w:rsidRDefault="0017369E" w:rsidP="0017369E">
      <w:pPr>
        <w:rPr>
          <w:rFonts w:cs="Times New Roman"/>
        </w:rPr>
      </w:pPr>
    </w:p>
    <w:p w14:paraId="17F674A5" w14:textId="77777777" w:rsidR="0017369E" w:rsidRDefault="0017369E" w:rsidP="0017369E">
      <w:pPr>
        <w:rPr>
          <w:rFonts w:cs="Times New Roman"/>
        </w:rPr>
      </w:pPr>
    </w:p>
    <w:p w14:paraId="64E59CCE" w14:textId="77777777" w:rsidR="0017369E" w:rsidRDefault="0017369E" w:rsidP="0017369E">
      <w:pPr>
        <w:rPr>
          <w:rFonts w:cs="Times New Roman"/>
        </w:rPr>
      </w:pPr>
      <w:r>
        <w:rPr>
          <w:rFonts w:cs="Times New Roman"/>
        </w:rPr>
        <w:t>11 January 2026</w:t>
      </w:r>
    </w:p>
    <w:p w14:paraId="3DB883D8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526DD" w14:textId="77777777" w:rsidR="00B249B4" w:rsidRDefault="00B249B4" w:rsidP="00086E2C">
      <w:r>
        <w:separator/>
      </w:r>
    </w:p>
  </w:endnote>
  <w:endnote w:type="continuationSeparator" w:id="0">
    <w:p w14:paraId="6BFA6B1C" w14:textId="77777777" w:rsidR="00B249B4" w:rsidRDefault="00B249B4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341F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2E6E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6E0D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DC4DD" w14:textId="77777777" w:rsidR="00B249B4" w:rsidRDefault="00B249B4" w:rsidP="00086E2C">
      <w:r>
        <w:separator/>
      </w:r>
    </w:p>
  </w:footnote>
  <w:footnote w:type="continuationSeparator" w:id="0">
    <w:p w14:paraId="0B4CBB8E" w14:textId="77777777" w:rsidR="00B249B4" w:rsidRDefault="00B249B4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BB95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2E5B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71EA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69E"/>
    <w:rsid w:val="00086E2C"/>
    <w:rsid w:val="000A2E7A"/>
    <w:rsid w:val="0017369E"/>
    <w:rsid w:val="002244B7"/>
    <w:rsid w:val="00314D94"/>
    <w:rsid w:val="00617568"/>
    <w:rsid w:val="006705F9"/>
    <w:rsid w:val="006E68FA"/>
    <w:rsid w:val="00B249B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9A94F"/>
  <w15:chartTrackingRefBased/>
  <w15:docId w15:val="{935F7EE9-2E00-4AE4-B2F5-E14359570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369E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35</Words>
  <Characters>199</Characters>
  <Application>Microsoft Office Word</Application>
  <DocSecurity>0</DocSecurity>
  <Lines>10</Lines>
  <Paragraphs>6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2026-02-15T17:52:00Z</dcterms:created>
  <dcterms:modified xsi:type="dcterms:W3CDTF">2026-02-15T17:52:00Z</dcterms:modified>
</cp:coreProperties>
</file>