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C25E78" w14:textId="77777777" w:rsidR="00D25EBA" w:rsidRDefault="00D25EBA" w:rsidP="00D25EBA">
      <w:pPr>
        <w:pStyle w:val="NoSpacing"/>
      </w:pPr>
      <w:r>
        <w:rPr>
          <w:u w:val="single"/>
        </w:rPr>
        <w:t>John BYTHEWATER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14:paraId="49AF094B" w14:textId="77777777" w:rsidR="00D25EBA" w:rsidRDefault="00D25EBA" w:rsidP="00D25EBA">
      <w:pPr>
        <w:pStyle w:val="NoSpacing"/>
      </w:pPr>
      <w:r>
        <w:t>of London. Goldsmith.</w:t>
      </w:r>
    </w:p>
    <w:p w14:paraId="5B046B12" w14:textId="77777777" w:rsidR="00D25EBA" w:rsidRDefault="00D25EBA" w:rsidP="00D25EBA">
      <w:pPr>
        <w:pStyle w:val="NoSpacing"/>
      </w:pPr>
    </w:p>
    <w:p w14:paraId="538C6FCC" w14:textId="77777777" w:rsidR="00D25EBA" w:rsidRDefault="00D25EBA" w:rsidP="00D25EBA">
      <w:pPr>
        <w:pStyle w:val="NoSpacing"/>
      </w:pPr>
    </w:p>
    <w:p w14:paraId="4DA9D248" w14:textId="77777777" w:rsidR="00D25EBA" w:rsidRDefault="00D25EBA" w:rsidP="00D25EBA">
      <w:pPr>
        <w:pStyle w:val="NoSpacing"/>
      </w:pPr>
      <w:r>
        <w:t>17 Feb.1420</w:t>
      </w:r>
      <w:r>
        <w:tab/>
        <w:t xml:space="preserve">He was one of those who became sureties for the </w:t>
      </w:r>
      <w:proofErr w:type="spellStart"/>
      <w:r>
        <w:t>behaviour</w:t>
      </w:r>
      <w:proofErr w:type="spellEnd"/>
      <w:r>
        <w:t xml:space="preserve"> of William </w:t>
      </w:r>
    </w:p>
    <w:p w14:paraId="06F4E096" w14:textId="77777777" w:rsidR="00D25EBA" w:rsidRDefault="00D25EBA" w:rsidP="00D25EBA">
      <w:pPr>
        <w:pStyle w:val="NoSpacing"/>
      </w:pPr>
      <w:r>
        <w:tab/>
      </w:r>
      <w:r>
        <w:tab/>
        <w:t xml:space="preserve">Holcroft of London, goldsmith(q.v.), who was reputed among his </w:t>
      </w:r>
    </w:p>
    <w:p w14:paraId="7B589874" w14:textId="77777777" w:rsidR="00D25EBA" w:rsidRDefault="00D25EBA" w:rsidP="00D25EBA">
      <w:pPr>
        <w:pStyle w:val="NoSpacing"/>
      </w:pPr>
      <w:r>
        <w:tab/>
      </w:r>
      <w:r>
        <w:tab/>
      </w:r>
      <w:proofErr w:type="spellStart"/>
      <w:r>
        <w:t>neighbours</w:t>
      </w:r>
      <w:proofErr w:type="spellEnd"/>
      <w:r>
        <w:t xml:space="preserve"> to be a nightwalker and a litigious person.</w:t>
      </w:r>
    </w:p>
    <w:p w14:paraId="10DDA2AA" w14:textId="77777777" w:rsidR="00D25EBA" w:rsidRDefault="00D25EBA" w:rsidP="00D25EBA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79)</w:t>
      </w:r>
    </w:p>
    <w:p w14:paraId="21B60570" w14:textId="77777777" w:rsidR="00D25EBA" w:rsidRDefault="00D25EBA" w:rsidP="00D25EBA">
      <w:pPr>
        <w:pStyle w:val="NoSpacing"/>
        <w:rPr>
          <w:rFonts w:cs="Times New Roman"/>
          <w:szCs w:val="24"/>
        </w:rPr>
      </w:pPr>
    </w:p>
    <w:p w14:paraId="5EFB5D92" w14:textId="77777777" w:rsidR="00D25EBA" w:rsidRDefault="00D25EBA" w:rsidP="00D25EBA">
      <w:pPr>
        <w:pStyle w:val="NoSpacing"/>
        <w:rPr>
          <w:rFonts w:cs="Times New Roman"/>
          <w:szCs w:val="24"/>
        </w:rPr>
      </w:pPr>
    </w:p>
    <w:p w14:paraId="6C41999B" w14:textId="77777777" w:rsidR="00D25EBA" w:rsidRDefault="00D25EBA" w:rsidP="00D25EB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2024</w:t>
      </w:r>
    </w:p>
    <w:p w14:paraId="1D7880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E5E9F1" w14:textId="77777777" w:rsidR="00D25EBA" w:rsidRDefault="00D25EBA" w:rsidP="009139A6">
      <w:r>
        <w:separator/>
      </w:r>
    </w:p>
  </w:endnote>
  <w:endnote w:type="continuationSeparator" w:id="0">
    <w:p w14:paraId="48298DB7" w14:textId="77777777" w:rsidR="00D25EBA" w:rsidRDefault="00D25EB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FC3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2E0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560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501A1" w14:textId="77777777" w:rsidR="00D25EBA" w:rsidRDefault="00D25EBA" w:rsidP="009139A6">
      <w:r>
        <w:separator/>
      </w:r>
    </w:p>
  </w:footnote>
  <w:footnote w:type="continuationSeparator" w:id="0">
    <w:p w14:paraId="709EECA1" w14:textId="77777777" w:rsidR="00D25EBA" w:rsidRDefault="00D25EB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982C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FE1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9A2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BA"/>
    <w:rsid w:val="000666E0"/>
    <w:rsid w:val="002510B7"/>
    <w:rsid w:val="00270799"/>
    <w:rsid w:val="0041647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5EB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ECE72"/>
  <w15:chartTrackingRefBased/>
  <w15:docId w15:val="{E13A4988-8ABB-40B6-A9AB-E5011585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2024-10-01T09:22:00Z</dcterms:created>
  <dcterms:modified xsi:type="dcterms:W3CDTF">2024-10-01T09:22:00Z</dcterms:modified>
</cp:coreProperties>
</file>