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9426D2" w14:textId="77777777" w:rsidR="007210D8" w:rsidRPr="00690BA6" w:rsidRDefault="007210D8" w:rsidP="007210D8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u w:val="single"/>
          <w:shd w:val="clear" w:color="auto" w:fill="FFFFFF"/>
        </w:rPr>
        <w:t>Hugh BYSTON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 </w:t>
      </w:r>
      <w:proofErr w:type="gram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14:paraId="3CA22E84" w14:textId="77777777" w:rsidR="007210D8" w:rsidRDefault="007210D8" w:rsidP="007210D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Archer.</w:t>
      </w:r>
    </w:p>
    <w:p w14:paraId="34DF4AD5" w14:textId="77777777" w:rsidR="007210D8" w:rsidRDefault="007210D8" w:rsidP="007210D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5468ECA" w14:textId="77777777" w:rsidR="007210D8" w:rsidRDefault="007210D8" w:rsidP="007210D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EE0CB2D" w14:textId="77777777" w:rsidR="007210D8" w:rsidRDefault="007210D8" w:rsidP="007210D8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ab/>
        <w:t>1417</w:t>
      </w:r>
      <w:r w:rsidRPr="00026957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 xml:space="preserve">He served at sea under </w:t>
      </w:r>
      <w:proofErr w:type="spell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Jankyn</w:t>
      </w:r>
      <w:proofErr w:type="spell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Edward(q.v.).</w:t>
      </w:r>
    </w:p>
    <w:p w14:paraId="00DF577E" w14:textId="77777777" w:rsidR="007210D8" w:rsidRDefault="007210D8" w:rsidP="007210D8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E101/48/14, m.4,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132C1D98" w14:textId="77777777" w:rsidR="007210D8" w:rsidRDefault="007210D8" w:rsidP="007210D8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2020).</w:t>
      </w:r>
    </w:p>
    <w:p w14:paraId="1E781921" w14:textId="77777777" w:rsidR="007210D8" w:rsidRDefault="007210D8" w:rsidP="007210D8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0068BBDB" w14:textId="77777777" w:rsidR="007210D8" w:rsidRDefault="007210D8" w:rsidP="007210D8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4CFB6682" w14:textId="77777777" w:rsidR="007210D8" w:rsidRDefault="007210D8" w:rsidP="007210D8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14 February 2021</w:t>
      </w:r>
    </w:p>
    <w:p w14:paraId="0FEC2D71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FF5CC3F" w14:textId="77777777" w:rsidR="007210D8" w:rsidRDefault="007210D8" w:rsidP="009139A6">
      <w:r>
        <w:separator/>
      </w:r>
    </w:p>
  </w:endnote>
  <w:endnote w:type="continuationSeparator" w:id="0">
    <w:p w14:paraId="2580579D" w14:textId="77777777" w:rsidR="007210D8" w:rsidRDefault="007210D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B2AF0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9CB6FF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B0CDB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297F78D" w14:textId="77777777" w:rsidR="007210D8" w:rsidRDefault="007210D8" w:rsidP="009139A6">
      <w:r>
        <w:separator/>
      </w:r>
    </w:p>
  </w:footnote>
  <w:footnote w:type="continuationSeparator" w:id="0">
    <w:p w14:paraId="7C00C8BD" w14:textId="77777777" w:rsidR="007210D8" w:rsidRDefault="007210D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A2093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9E12D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46D73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0D8"/>
    <w:rsid w:val="000666E0"/>
    <w:rsid w:val="002510B7"/>
    <w:rsid w:val="005C130B"/>
    <w:rsid w:val="007210D8"/>
    <w:rsid w:val="00826F5C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081AF8"/>
  <w15:chartTrackingRefBased/>
  <w15:docId w15:val="{CFE7D9E1-B200-431C-AC4F-D7DBD94F2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39</Words>
  <Characters>225</Characters>
  <Application>Microsoft Office Word</Application>
  <DocSecurity>0</DocSecurity>
  <Lines>1</Lines>
  <Paragraphs>1</Paragraphs>
  <ScaleCrop>false</ScaleCrop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2021-03-28T11:36:00Z</dcterms:created>
  <dcterms:modified xsi:type="dcterms:W3CDTF">2021-03-28T11:36:00Z</dcterms:modified>
</cp:coreProperties>
</file>