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8C1C" w14:textId="77777777" w:rsidR="00E61616" w:rsidRDefault="00E61616" w:rsidP="00E61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BYSSYTER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0BBAE64B" w14:textId="77777777" w:rsidR="00E61616" w:rsidRDefault="00E61616" w:rsidP="00E61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1C216FBD" w14:textId="77777777" w:rsidR="00E61616" w:rsidRDefault="00E61616" w:rsidP="00E61616">
      <w:pPr>
        <w:pStyle w:val="NoSpacing"/>
        <w:rPr>
          <w:rFonts w:cs="Times New Roman"/>
          <w:szCs w:val="24"/>
        </w:rPr>
      </w:pPr>
    </w:p>
    <w:p w14:paraId="49C86ABE" w14:textId="77777777" w:rsidR="00E61616" w:rsidRDefault="00E61616" w:rsidP="00E61616">
      <w:pPr>
        <w:pStyle w:val="NoSpacing"/>
        <w:rPr>
          <w:rFonts w:cs="Times New Roman"/>
          <w:szCs w:val="24"/>
        </w:rPr>
      </w:pPr>
    </w:p>
    <w:p w14:paraId="28B3E6FF" w14:textId="77777777" w:rsidR="00E61616" w:rsidRDefault="00E61616" w:rsidP="00E61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became a Freeman.</w:t>
      </w:r>
    </w:p>
    <w:p w14:paraId="18B194AA" w14:textId="77777777" w:rsidR="00E61616" w:rsidRDefault="00E61616" w:rsidP="00E61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E5191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FA0F0EE" w14:textId="77777777" w:rsidR="00E61616" w:rsidRDefault="00E61616" w:rsidP="00E61616">
      <w:pPr>
        <w:pStyle w:val="NoSpacing"/>
        <w:rPr>
          <w:rFonts w:cs="Times New Roman"/>
          <w:szCs w:val="24"/>
        </w:rPr>
      </w:pPr>
    </w:p>
    <w:p w14:paraId="0C47DCFD" w14:textId="77777777" w:rsidR="00E61616" w:rsidRDefault="00E61616" w:rsidP="00E61616">
      <w:pPr>
        <w:pStyle w:val="NoSpacing"/>
        <w:rPr>
          <w:rFonts w:cs="Times New Roman"/>
          <w:szCs w:val="24"/>
        </w:rPr>
      </w:pPr>
    </w:p>
    <w:p w14:paraId="3BF59992" w14:textId="77777777" w:rsidR="00E61616" w:rsidRDefault="00E61616" w:rsidP="00E61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2025</w:t>
      </w:r>
    </w:p>
    <w:p w14:paraId="638D5A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4AC55" w14:textId="77777777" w:rsidR="00E61616" w:rsidRDefault="00E61616" w:rsidP="009139A6">
      <w:r>
        <w:separator/>
      </w:r>
    </w:p>
  </w:endnote>
  <w:endnote w:type="continuationSeparator" w:id="0">
    <w:p w14:paraId="75860E96" w14:textId="77777777" w:rsidR="00E61616" w:rsidRDefault="00E616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DD0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62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31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7C3DC" w14:textId="77777777" w:rsidR="00E61616" w:rsidRDefault="00E61616" w:rsidP="009139A6">
      <w:r>
        <w:separator/>
      </w:r>
    </w:p>
  </w:footnote>
  <w:footnote w:type="continuationSeparator" w:id="0">
    <w:p w14:paraId="7902C8E2" w14:textId="77777777" w:rsidR="00E61616" w:rsidRDefault="00E616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BA6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602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CF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16"/>
    <w:rsid w:val="00044A8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61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415D9"/>
  <w15:chartTrackingRefBased/>
  <w15:docId w15:val="{3F179ACB-17D0-4DD4-91E9-EB12D1C0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16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2025-01-30T21:18:00Z</dcterms:created>
  <dcterms:modified xsi:type="dcterms:W3CDTF">2025-01-30T21:18:00Z</dcterms:modified>
</cp:coreProperties>
</file>