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1672" w14:textId="77777777" w:rsidR="00F36E51" w:rsidRDefault="00F36E51" w:rsidP="00F36E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BYSSHBURY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2DAEE52A" w14:textId="77777777" w:rsidR="00F36E51" w:rsidRDefault="00F36E51" w:rsidP="00F36E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Staffordshire.</w:t>
      </w:r>
    </w:p>
    <w:p w14:paraId="299A3641" w14:textId="77777777" w:rsidR="00F36E51" w:rsidRDefault="00F36E51" w:rsidP="00F36E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025B8" w14:textId="77777777" w:rsidR="00F36E51" w:rsidRDefault="00F36E51" w:rsidP="00F36E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53CFF9" w14:textId="77777777" w:rsidR="00F36E51" w:rsidRDefault="00F36E51" w:rsidP="00F36E51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May1404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replaced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Stokley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on the commission of 24 March to enquire in Staffordshire the names of the persons bound to contribute to the subsidy granted to the King at the last Parliament.</w:t>
      </w:r>
    </w:p>
    <w:p w14:paraId="625E4BE9" w14:textId="77777777" w:rsidR="00F36E51" w:rsidRDefault="00F36E51" w:rsidP="00F36E5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p.261)</w:t>
      </w:r>
    </w:p>
    <w:p w14:paraId="56931C49" w14:textId="77777777" w:rsidR="00F36E51" w:rsidRDefault="00F36E51" w:rsidP="00F36E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B0F2E9" w14:textId="77777777" w:rsidR="00F36E51" w:rsidRDefault="00F36E51" w:rsidP="00F36E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3BF0A" w14:textId="77777777" w:rsidR="00F36E51" w:rsidRDefault="00F36E51" w:rsidP="00F36E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2021</w:t>
      </w:r>
    </w:p>
    <w:p w14:paraId="01C31CA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16B60" w14:textId="77777777" w:rsidR="00F36E51" w:rsidRDefault="00F36E51" w:rsidP="009139A6">
      <w:r>
        <w:separator/>
      </w:r>
    </w:p>
  </w:endnote>
  <w:endnote w:type="continuationSeparator" w:id="0">
    <w:p w14:paraId="2EE8A99B" w14:textId="77777777" w:rsidR="00F36E51" w:rsidRDefault="00F36E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438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95D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D3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E917A" w14:textId="77777777" w:rsidR="00F36E51" w:rsidRDefault="00F36E51" w:rsidP="009139A6">
      <w:r>
        <w:separator/>
      </w:r>
    </w:p>
  </w:footnote>
  <w:footnote w:type="continuationSeparator" w:id="0">
    <w:p w14:paraId="635C3F7A" w14:textId="77777777" w:rsidR="00F36E51" w:rsidRDefault="00F36E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D1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D82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1FD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5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6E51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E5B8"/>
  <w15:chartTrackingRefBased/>
  <w15:docId w15:val="{E033F27F-4073-4E39-A573-C7A29B0D8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2021-07-17T20:06:00Z</dcterms:created>
  <dcterms:modified xsi:type="dcterms:W3CDTF">2021-07-17T20:06:00Z</dcterms:modified>
</cp:coreProperties>
</file>