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248E8" w14:textId="77777777" w:rsidR="00013B53" w:rsidRDefault="00013B53" w:rsidP="00013B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BYSSE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203A7B4" w14:textId="77777777" w:rsidR="00013B53" w:rsidRDefault="00013B53" w:rsidP="00013B53">
      <w:pPr>
        <w:pStyle w:val="NoSpacing"/>
        <w:rPr>
          <w:rFonts w:eastAsia="Times New Roman" w:cs="Times New Roman"/>
          <w:szCs w:val="24"/>
        </w:rPr>
      </w:pPr>
    </w:p>
    <w:p w14:paraId="31455971" w14:textId="77777777" w:rsidR="00013B53" w:rsidRDefault="00013B53" w:rsidP="00013B53">
      <w:pPr>
        <w:pStyle w:val="NoSpacing"/>
        <w:rPr>
          <w:rFonts w:eastAsia="Times New Roman" w:cs="Times New Roman"/>
          <w:szCs w:val="24"/>
        </w:rPr>
      </w:pPr>
    </w:p>
    <w:p w14:paraId="4C850E9B" w14:textId="77777777" w:rsidR="00013B53" w:rsidRDefault="00013B53" w:rsidP="00013B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Cirencester</w:t>
      </w:r>
      <w:proofErr w:type="spellEnd"/>
      <w:r>
        <w:rPr>
          <w:rFonts w:eastAsia="Times New Roman" w:cs="Times New Roman"/>
          <w:szCs w:val="24"/>
        </w:rPr>
        <w:t xml:space="preserve"> into lands</w:t>
      </w:r>
    </w:p>
    <w:p w14:paraId="278E1FE2" w14:textId="77777777" w:rsidR="00013B53" w:rsidRDefault="00013B53" w:rsidP="00013B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of Sir William </w:t>
      </w:r>
      <w:proofErr w:type="spellStart"/>
      <w:r>
        <w:rPr>
          <w:rFonts w:eastAsia="Times New Roman" w:cs="Times New Roman"/>
          <w:szCs w:val="24"/>
        </w:rPr>
        <w:t>Notyngham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1269F733" w14:textId="77777777" w:rsidR="00013B53" w:rsidRDefault="00013B53" w:rsidP="00013B5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63D07B1" w14:textId="77777777" w:rsidR="00013B53" w:rsidRDefault="00013B53" w:rsidP="00013B5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p.62)</w:t>
      </w:r>
    </w:p>
    <w:p w14:paraId="6E5CD290" w14:textId="77777777" w:rsidR="00013B53" w:rsidRDefault="00013B53" w:rsidP="00013B53">
      <w:pPr>
        <w:pStyle w:val="NoSpacing"/>
        <w:rPr>
          <w:rFonts w:eastAsia="Times New Roman" w:cs="Times New Roman"/>
          <w:szCs w:val="24"/>
        </w:rPr>
      </w:pPr>
    </w:p>
    <w:p w14:paraId="7A06C02A" w14:textId="77777777" w:rsidR="00013B53" w:rsidRDefault="00013B53" w:rsidP="00013B53">
      <w:pPr>
        <w:pStyle w:val="NoSpacing"/>
        <w:rPr>
          <w:rFonts w:eastAsia="Times New Roman" w:cs="Times New Roman"/>
          <w:szCs w:val="24"/>
        </w:rPr>
      </w:pPr>
    </w:p>
    <w:p w14:paraId="70071426" w14:textId="77777777" w:rsidR="00013B53" w:rsidRDefault="00013B53" w:rsidP="00013B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May 2023</w:t>
      </w:r>
    </w:p>
    <w:p w14:paraId="4F4463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F7489" w14:textId="77777777" w:rsidR="00013B53" w:rsidRDefault="00013B53" w:rsidP="009139A6">
      <w:r>
        <w:separator/>
      </w:r>
    </w:p>
  </w:endnote>
  <w:endnote w:type="continuationSeparator" w:id="0">
    <w:p w14:paraId="191470EE" w14:textId="77777777" w:rsidR="00013B53" w:rsidRDefault="00013B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100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587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6E4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0AF4E" w14:textId="77777777" w:rsidR="00013B53" w:rsidRDefault="00013B53" w:rsidP="009139A6">
      <w:r>
        <w:separator/>
      </w:r>
    </w:p>
  </w:footnote>
  <w:footnote w:type="continuationSeparator" w:id="0">
    <w:p w14:paraId="5325010E" w14:textId="77777777" w:rsidR="00013B53" w:rsidRDefault="00013B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F0A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E15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DBF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B53"/>
    <w:rsid w:val="00013B5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76DBB"/>
  <w15:chartTrackingRefBased/>
  <w15:docId w15:val="{B2714E51-E1F9-48E0-B0F0-268DC9A5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2023-05-21T20:15:00Z</dcterms:created>
  <dcterms:modified xsi:type="dcterms:W3CDTF">2023-05-21T20:15:00Z</dcterms:modified>
</cp:coreProperties>
</file>