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7BE" w:rsidRPr="00454D0B" w:rsidRDefault="005D77BE" w:rsidP="005D77BE">
      <w:r w:rsidRPr="00454D0B">
        <w:rPr>
          <w:u w:val="single"/>
        </w:rPr>
        <w:t>Walter BYSSE</w:t>
      </w:r>
      <w:r w:rsidRPr="00454D0B">
        <w:t xml:space="preserve">  </w:t>
      </w:r>
      <w:proofErr w:type="gramStart"/>
      <w:r w:rsidRPr="00454D0B">
        <w:t xml:space="preserve">   (</w:t>
      </w:r>
      <w:proofErr w:type="gramEnd"/>
      <w:r w:rsidRPr="00454D0B">
        <w:t>d.1439-40)</w:t>
      </w:r>
    </w:p>
    <w:p w:rsidR="005D77BE" w:rsidRPr="00454D0B" w:rsidRDefault="005D77BE" w:rsidP="005D77BE">
      <w:r w:rsidRPr="00454D0B">
        <w:t xml:space="preserve">of </w:t>
      </w:r>
      <w:proofErr w:type="spellStart"/>
      <w:r w:rsidRPr="00454D0B">
        <w:t>Assington</w:t>
      </w:r>
      <w:proofErr w:type="spellEnd"/>
      <w:r w:rsidRPr="00454D0B">
        <w:t>, Suffolk.</w:t>
      </w:r>
    </w:p>
    <w:p w:rsidR="005D77BE" w:rsidRPr="00454D0B" w:rsidRDefault="005D77BE" w:rsidP="005D77BE"/>
    <w:p w:rsidR="005D77BE" w:rsidRPr="00454D0B" w:rsidRDefault="005D77BE" w:rsidP="005D77BE"/>
    <w:p w:rsidR="005D77BE" w:rsidRPr="00454D0B" w:rsidRDefault="005D77BE" w:rsidP="005D77BE">
      <w:r w:rsidRPr="00454D0B">
        <w:t xml:space="preserve">= Christian(q.v.).    (“Sudbury Wills” </w:t>
      </w:r>
      <w:proofErr w:type="spellStart"/>
      <w:proofErr w:type="gramStart"/>
      <w:r w:rsidRPr="00454D0B">
        <w:t>vol.I</w:t>
      </w:r>
      <w:proofErr w:type="spellEnd"/>
      <w:proofErr w:type="gramEnd"/>
      <w:r w:rsidRPr="00454D0B">
        <w:t xml:space="preserve"> p.66)</w:t>
      </w:r>
    </w:p>
    <w:p w:rsidR="005D77BE" w:rsidRPr="00454D0B" w:rsidRDefault="005D77BE" w:rsidP="005D77BE">
      <w:r w:rsidRPr="00454D0B">
        <w:t>Children:  William(q.v.), John(q.v.), Alice(q.v.) and Helen(q.v.).  (ibid.)</w:t>
      </w:r>
    </w:p>
    <w:p w:rsidR="005D77BE" w:rsidRPr="00454D0B" w:rsidRDefault="005D77BE" w:rsidP="005D77BE"/>
    <w:p w:rsidR="005D77BE" w:rsidRPr="00454D0B" w:rsidRDefault="005D77BE" w:rsidP="005D77BE"/>
    <w:p w:rsidR="005D77BE" w:rsidRPr="00454D0B" w:rsidRDefault="005D77BE" w:rsidP="005D77BE">
      <w:r w:rsidRPr="00454D0B">
        <w:t xml:space="preserve">  4 Dec.1439</w:t>
      </w:r>
      <w:r w:rsidRPr="00454D0B">
        <w:tab/>
        <w:t>He made his Will.  (ibid.)</w:t>
      </w:r>
    </w:p>
    <w:p w:rsidR="005D77BE" w:rsidRPr="00454D0B" w:rsidRDefault="005D77BE" w:rsidP="005D77BE">
      <w:r w:rsidRPr="00454D0B">
        <w:t>14 Feb.1440</w:t>
      </w:r>
      <w:r w:rsidRPr="00454D0B">
        <w:tab/>
        <w:t>His Will was proved.  (ibid.)</w:t>
      </w:r>
    </w:p>
    <w:p w:rsidR="005D77BE" w:rsidRPr="00454D0B" w:rsidRDefault="005D77BE" w:rsidP="005D77BE"/>
    <w:p w:rsidR="005D77BE" w:rsidRPr="00454D0B" w:rsidRDefault="005D77BE" w:rsidP="005D77BE"/>
    <w:p w:rsidR="005D77BE" w:rsidRPr="00454D0B" w:rsidRDefault="005D77BE" w:rsidP="005D77BE">
      <w:r w:rsidRPr="00454D0B">
        <w:t>Executrix:   Christian.  (ibid.)</w:t>
      </w:r>
    </w:p>
    <w:p w:rsidR="005D77BE" w:rsidRPr="00454D0B" w:rsidRDefault="005D77BE" w:rsidP="005D77BE"/>
    <w:p w:rsidR="005D77BE" w:rsidRPr="00454D0B" w:rsidRDefault="005D77BE" w:rsidP="005D77BE"/>
    <w:p w:rsidR="005D77BE" w:rsidRPr="00454D0B" w:rsidRDefault="005D77BE" w:rsidP="005D77BE">
      <w:r w:rsidRPr="00454D0B">
        <w:t>21 January 2016</w:t>
      </w:r>
    </w:p>
    <w:p w:rsidR="006B2F86" w:rsidRPr="005D77BE" w:rsidRDefault="005D77BE" w:rsidP="005D77BE">
      <w:bookmarkStart w:id="0" w:name="_GoBack"/>
      <w:bookmarkEnd w:id="0"/>
    </w:p>
    <w:sectPr w:rsidR="006B2F86" w:rsidRPr="005D77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7BE" w:rsidRDefault="005D77BE" w:rsidP="00E71FC3">
      <w:r>
        <w:separator/>
      </w:r>
    </w:p>
  </w:endnote>
  <w:endnote w:type="continuationSeparator" w:id="0">
    <w:p w:rsidR="005D77BE" w:rsidRDefault="005D77B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7BE" w:rsidRDefault="005D77BE" w:rsidP="00E71FC3">
      <w:r>
        <w:separator/>
      </w:r>
    </w:p>
  </w:footnote>
  <w:footnote w:type="continuationSeparator" w:id="0">
    <w:p w:rsidR="005D77BE" w:rsidRDefault="005D77B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7BE"/>
    <w:rsid w:val="005D77B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4C4E2A-FEA2-4532-956D-759E46010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5D77B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2016-03-27T21:20:00Z</dcterms:created>
  <dcterms:modified xsi:type="dcterms:W3CDTF">2016-03-27T21:21:00Z</dcterms:modified>
</cp:coreProperties>
</file>