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0F8" w:rsidRPr="00454D0B" w:rsidRDefault="000C10F8" w:rsidP="000C10F8">
      <w:pPr>
        <w:ind w:left="1440" w:hanging="1320"/>
      </w:pPr>
      <w:r w:rsidRPr="00454D0B">
        <w:rPr>
          <w:u w:val="single"/>
        </w:rPr>
        <w:t>Helen BYSSE</w:t>
      </w:r>
      <w:r w:rsidRPr="00454D0B">
        <w:t xml:space="preserve">    </w:t>
      </w:r>
      <w:proofErr w:type="gramStart"/>
      <w:r w:rsidRPr="00454D0B">
        <w:t xml:space="preserve">   (</w:t>
      </w:r>
      <w:proofErr w:type="gramEnd"/>
      <w:r w:rsidRPr="00454D0B">
        <w:t>fl.1439)</w:t>
      </w:r>
    </w:p>
    <w:p w:rsidR="000C10F8" w:rsidRPr="00454D0B" w:rsidRDefault="000C10F8" w:rsidP="000C10F8">
      <w:pPr>
        <w:ind w:left="1440" w:hanging="1320"/>
      </w:pPr>
    </w:p>
    <w:p w:rsidR="000C10F8" w:rsidRPr="00454D0B" w:rsidRDefault="000C10F8" w:rsidP="000C10F8">
      <w:pPr>
        <w:ind w:left="1440" w:hanging="1320"/>
      </w:pPr>
    </w:p>
    <w:p w:rsidR="000C10F8" w:rsidRPr="00454D0B" w:rsidRDefault="000C10F8" w:rsidP="000C10F8">
      <w:pPr>
        <w:ind w:left="1440" w:hanging="1320"/>
      </w:pPr>
      <w:r w:rsidRPr="00454D0B">
        <w:t xml:space="preserve">Daughter of Walter </w:t>
      </w:r>
      <w:proofErr w:type="spellStart"/>
      <w:r w:rsidRPr="00454D0B">
        <w:t>Bysse</w:t>
      </w:r>
      <w:proofErr w:type="spellEnd"/>
      <w:r w:rsidRPr="00454D0B">
        <w:t xml:space="preserve"> of </w:t>
      </w:r>
      <w:proofErr w:type="spellStart"/>
      <w:r w:rsidRPr="00454D0B">
        <w:t>Assington</w:t>
      </w:r>
      <w:proofErr w:type="spellEnd"/>
      <w:r w:rsidRPr="00454D0B">
        <w:t>, Suffolk(q.v.), and his wife, Christian(q.v.).</w:t>
      </w:r>
    </w:p>
    <w:p w:rsidR="000C10F8" w:rsidRPr="00454D0B" w:rsidRDefault="000C10F8" w:rsidP="000C10F8">
      <w:pPr>
        <w:ind w:left="1440" w:hanging="1320"/>
      </w:pPr>
      <w:r w:rsidRPr="00454D0B">
        <w:t xml:space="preserve">(“Sudbury Wills” </w:t>
      </w:r>
      <w:proofErr w:type="spellStart"/>
      <w:proofErr w:type="gramStart"/>
      <w:r w:rsidRPr="00454D0B">
        <w:t>vol.I</w:t>
      </w:r>
      <w:proofErr w:type="spellEnd"/>
      <w:proofErr w:type="gramEnd"/>
      <w:r w:rsidRPr="00454D0B">
        <w:t xml:space="preserve"> p.66)</w:t>
      </w:r>
    </w:p>
    <w:p w:rsidR="000C10F8" w:rsidRPr="00454D0B" w:rsidRDefault="000C10F8" w:rsidP="000C10F8">
      <w:pPr>
        <w:ind w:left="1440" w:hanging="1320"/>
      </w:pPr>
    </w:p>
    <w:p w:rsidR="000C10F8" w:rsidRPr="00454D0B" w:rsidRDefault="000C10F8" w:rsidP="000C10F8">
      <w:pPr>
        <w:ind w:left="1440" w:hanging="1320"/>
      </w:pPr>
    </w:p>
    <w:p w:rsidR="000C10F8" w:rsidRPr="00454D0B" w:rsidRDefault="000C10F8" w:rsidP="000C10F8">
      <w:pPr>
        <w:ind w:left="1440" w:hanging="1320"/>
      </w:pPr>
      <w:r w:rsidRPr="00454D0B">
        <w:t xml:space="preserve"> 4 Dec.1439</w:t>
      </w:r>
      <w:r w:rsidRPr="00454D0B">
        <w:tab/>
        <w:t>Her father bequeathed her 13s 4d, to be paid by her brother, William(q.v.),</w:t>
      </w:r>
    </w:p>
    <w:p w:rsidR="000C10F8" w:rsidRPr="00454D0B" w:rsidRDefault="000C10F8" w:rsidP="000C10F8">
      <w:pPr>
        <w:ind w:left="1440" w:hanging="1320"/>
      </w:pPr>
      <w:r w:rsidRPr="00454D0B">
        <w:tab/>
        <w:t>after their mother’s death.  (ibid.)</w:t>
      </w:r>
    </w:p>
    <w:p w:rsidR="000C10F8" w:rsidRPr="00454D0B" w:rsidRDefault="000C10F8" w:rsidP="000C10F8">
      <w:pPr>
        <w:ind w:left="1440" w:hanging="1320"/>
      </w:pPr>
    </w:p>
    <w:p w:rsidR="000C10F8" w:rsidRPr="00454D0B" w:rsidRDefault="000C10F8" w:rsidP="000C10F8">
      <w:pPr>
        <w:ind w:left="1440" w:hanging="1320"/>
      </w:pPr>
    </w:p>
    <w:p w:rsidR="000C10F8" w:rsidRPr="00454D0B" w:rsidRDefault="000C10F8" w:rsidP="000C10F8">
      <w:pPr>
        <w:ind w:left="1440" w:hanging="1320"/>
      </w:pPr>
      <w:r w:rsidRPr="00454D0B">
        <w:t>21 January 2016</w:t>
      </w:r>
    </w:p>
    <w:p w:rsidR="006B2F86" w:rsidRPr="00E71FC3" w:rsidRDefault="000C10F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0F8" w:rsidRDefault="000C10F8" w:rsidP="00E71FC3">
      <w:r>
        <w:separator/>
      </w:r>
    </w:p>
  </w:endnote>
  <w:endnote w:type="continuationSeparator" w:id="0">
    <w:p w:rsidR="000C10F8" w:rsidRDefault="000C10F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0F8" w:rsidRDefault="000C10F8" w:rsidP="00E71FC3">
      <w:r>
        <w:separator/>
      </w:r>
    </w:p>
  </w:footnote>
  <w:footnote w:type="continuationSeparator" w:id="0">
    <w:p w:rsidR="000C10F8" w:rsidRDefault="000C10F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10F8"/>
    <w:rsid w:val="000C10F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B8E7D8-797A-427A-A294-5BABD647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C10F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2016-03-27T21:25:00Z</dcterms:created>
  <dcterms:modified xsi:type="dcterms:W3CDTF">2016-03-27T21:25:00Z</dcterms:modified>
</cp:coreProperties>
</file>