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EE5" w:rsidRPr="00454D0B" w:rsidRDefault="00655EE5" w:rsidP="00655EE5">
      <w:r w:rsidRPr="00454D0B">
        <w:rPr>
          <w:u w:val="single"/>
        </w:rPr>
        <w:t>Christian BYSSE</w:t>
      </w:r>
      <w:r w:rsidRPr="00454D0B">
        <w:t xml:space="preserve">    </w:t>
      </w:r>
      <w:proofErr w:type="gramStart"/>
      <w:r w:rsidRPr="00454D0B">
        <w:t xml:space="preserve">   (</w:t>
      </w:r>
      <w:proofErr w:type="gramEnd"/>
      <w:r w:rsidRPr="00454D0B">
        <w:t>fl.1439)</w:t>
      </w:r>
    </w:p>
    <w:p w:rsidR="00655EE5" w:rsidRPr="00454D0B" w:rsidRDefault="00655EE5" w:rsidP="00655EE5">
      <w:r w:rsidRPr="00454D0B">
        <w:t xml:space="preserve">of </w:t>
      </w:r>
      <w:proofErr w:type="spellStart"/>
      <w:r w:rsidRPr="00454D0B">
        <w:t>Assington</w:t>
      </w:r>
      <w:proofErr w:type="spellEnd"/>
      <w:r w:rsidRPr="00454D0B">
        <w:t>, Suffolk.</w:t>
      </w:r>
    </w:p>
    <w:p w:rsidR="00655EE5" w:rsidRPr="00454D0B" w:rsidRDefault="00655EE5" w:rsidP="00655EE5"/>
    <w:p w:rsidR="00655EE5" w:rsidRPr="00454D0B" w:rsidRDefault="00655EE5" w:rsidP="00655EE5"/>
    <w:p w:rsidR="00655EE5" w:rsidRPr="00454D0B" w:rsidRDefault="00655EE5" w:rsidP="00655EE5">
      <w:r w:rsidRPr="00454D0B">
        <w:t xml:space="preserve">= Walter(q.v.).    (“Sudbury Wills” </w:t>
      </w:r>
      <w:proofErr w:type="spellStart"/>
      <w:proofErr w:type="gramStart"/>
      <w:r w:rsidRPr="00454D0B">
        <w:t>vol.I</w:t>
      </w:r>
      <w:proofErr w:type="spellEnd"/>
      <w:proofErr w:type="gramEnd"/>
      <w:r w:rsidRPr="00454D0B">
        <w:t xml:space="preserve"> p.66)</w:t>
      </w:r>
    </w:p>
    <w:p w:rsidR="00655EE5" w:rsidRPr="00454D0B" w:rsidRDefault="00655EE5" w:rsidP="00655EE5">
      <w:r w:rsidRPr="00454D0B">
        <w:t>Children:  William(q.v.), John(q.v.), Alice(q.v.) and Helen(q.v.).  (ibid.)</w:t>
      </w:r>
    </w:p>
    <w:p w:rsidR="00655EE5" w:rsidRPr="00454D0B" w:rsidRDefault="00655EE5" w:rsidP="00655EE5"/>
    <w:p w:rsidR="00655EE5" w:rsidRPr="00454D0B" w:rsidRDefault="00655EE5" w:rsidP="00655EE5"/>
    <w:p w:rsidR="00655EE5" w:rsidRPr="00454D0B" w:rsidRDefault="00655EE5" w:rsidP="00655EE5">
      <w:pPr>
        <w:ind w:left="1440" w:hanging="1320"/>
      </w:pPr>
      <w:r w:rsidRPr="00454D0B">
        <w:t>4 Dec.1439</w:t>
      </w:r>
      <w:r w:rsidRPr="00454D0B">
        <w:tab/>
        <w:t>Walter made her executrix of his Will, in which he bequeathed her his tenement with 2 crofts, and all utensils and bedding.  (ibid.)</w:t>
      </w:r>
    </w:p>
    <w:p w:rsidR="00655EE5" w:rsidRPr="00454D0B" w:rsidRDefault="00655EE5" w:rsidP="00655EE5">
      <w:pPr>
        <w:ind w:left="1440" w:hanging="1320"/>
      </w:pPr>
    </w:p>
    <w:p w:rsidR="00655EE5" w:rsidRPr="00454D0B" w:rsidRDefault="00655EE5" w:rsidP="00655EE5">
      <w:pPr>
        <w:ind w:left="1440" w:hanging="1320"/>
      </w:pPr>
    </w:p>
    <w:p w:rsidR="00655EE5" w:rsidRPr="00454D0B" w:rsidRDefault="00655EE5" w:rsidP="00655EE5">
      <w:pPr>
        <w:ind w:left="1440" w:hanging="1320"/>
      </w:pPr>
      <w:r w:rsidRPr="00454D0B">
        <w:t>21 January 2016</w:t>
      </w:r>
    </w:p>
    <w:p w:rsidR="006B2F86" w:rsidRPr="00E71FC3" w:rsidRDefault="00655E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EE5" w:rsidRDefault="00655EE5" w:rsidP="00E71FC3">
      <w:r>
        <w:separator/>
      </w:r>
    </w:p>
  </w:endnote>
  <w:endnote w:type="continuationSeparator" w:id="0">
    <w:p w:rsidR="00655EE5" w:rsidRDefault="00655E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EE5" w:rsidRDefault="00655EE5" w:rsidP="00E71FC3">
      <w:r>
        <w:separator/>
      </w:r>
    </w:p>
  </w:footnote>
  <w:footnote w:type="continuationSeparator" w:id="0">
    <w:p w:rsidR="00655EE5" w:rsidRDefault="00655E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EE5"/>
    <w:rsid w:val="00655EE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742A4-6E6C-4E34-8053-DA480F37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55EE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2016-03-27T21:21:00Z</dcterms:created>
  <dcterms:modified xsi:type="dcterms:W3CDTF">2016-03-27T21:22:00Z</dcterms:modified>
</cp:coreProperties>
</file>